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3575F" w14:textId="53B024D2" w:rsidR="00E602F8" w:rsidRPr="00162D46" w:rsidRDefault="003B0346" w:rsidP="00E860B3">
      <w:pPr>
        <w:pStyle w:val="Title"/>
        <w:rPr>
          <w:color w:val="0095A9"/>
        </w:rPr>
      </w:pPr>
      <w:r>
        <w:rPr>
          <w:color w:val="0095A9"/>
        </w:rPr>
        <w:t>Waterwise Council</w:t>
      </w:r>
      <w:r w:rsidR="00CB09B8">
        <w:rPr>
          <w:color w:val="0095A9"/>
        </w:rPr>
        <w:t xml:space="preserve"> Annual</w:t>
      </w:r>
      <w:r>
        <w:rPr>
          <w:color w:val="0095A9"/>
        </w:rPr>
        <w:t xml:space="preserve"> Report</w:t>
      </w:r>
    </w:p>
    <w:p w14:paraId="70CB9E64" w14:textId="2A5438E1" w:rsidR="006E29F2" w:rsidRPr="006A42DF" w:rsidRDefault="003B0346" w:rsidP="00E860B3">
      <w:pPr>
        <w:pStyle w:val="Subtitle"/>
        <w:rPr>
          <w:color w:val="084975"/>
        </w:rPr>
      </w:pPr>
      <w:r>
        <w:rPr>
          <w:color w:val="084975"/>
        </w:rPr>
        <w:t xml:space="preserve">2020/2021 – </w:t>
      </w:r>
      <w:r w:rsidR="00CB09B8">
        <w:rPr>
          <w:color w:val="084975"/>
        </w:rPr>
        <w:t>For r</w:t>
      </w:r>
      <w:r>
        <w:rPr>
          <w:color w:val="084975"/>
        </w:rPr>
        <w:t xml:space="preserve">e-endorsement </w:t>
      </w:r>
    </w:p>
    <w:p w14:paraId="4E885C16" w14:textId="03DB263E" w:rsidR="006E29F2" w:rsidRDefault="006E29F2"/>
    <w:p w14:paraId="0956C928" w14:textId="77777777" w:rsidR="00F67237" w:rsidRDefault="00F67237"/>
    <w:p w14:paraId="60419846" w14:textId="1D6AD422" w:rsidR="00F67237" w:rsidRDefault="00F67237">
      <w:pPr>
        <w:sectPr w:rsidR="00F67237" w:rsidSect="006E29F2">
          <w:headerReference w:type="default" r:id="rId8"/>
          <w:footerReference w:type="even" r:id="rId9"/>
          <w:pgSz w:w="11906" w:h="16838" w:code="9"/>
          <w:pgMar w:top="2268" w:right="1134" w:bottom="2268" w:left="1134" w:header="851" w:footer="851" w:gutter="0"/>
          <w:cols w:space="708"/>
          <w:docGrid w:linePitch="360"/>
        </w:sectPr>
      </w:pPr>
    </w:p>
    <w:p w14:paraId="1C9BB667" w14:textId="77777777" w:rsidR="00883484" w:rsidRDefault="00883484" w:rsidP="00883484">
      <w:pPr>
        <w:spacing w:after="0"/>
        <w:ind w:left="426" w:hanging="284"/>
        <w:rPr>
          <w:rFonts w:eastAsia="Times New Roman"/>
        </w:rPr>
      </w:pPr>
      <w:bookmarkStart w:id="1" w:name="_Hlk77066603"/>
      <w:r>
        <w:rPr>
          <w:rFonts w:ascii="Wingdings" w:eastAsia="Times New Roman" w:hAnsi="Wingdings"/>
        </w:rPr>
        <w:lastRenderedPageBreak/>
        <w:t></w:t>
      </w:r>
      <w:r>
        <w:rPr>
          <w:rFonts w:eastAsia="Times New Roman"/>
        </w:rPr>
        <w:t xml:space="preserve"> I confirm that all the information provided in this application is accurate as of the date of submission __/__/2021.</w:t>
      </w:r>
    </w:p>
    <w:p w14:paraId="1CB14757" w14:textId="77777777" w:rsidR="00883484" w:rsidRDefault="00883484" w:rsidP="00883484">
      <w:pPr>
        <w:spacing w:after="0"/>
        <w:ind w:left="567" w:hanging="426"/>
        <w:rPr>
          <w:rFonts w:eastAsia="Times New Roman"/>
        </w:rPr>
      </w:pPr>
    </w:p>
    <w:p w14:paraId="580A97BD" w14:textId="77777777" w:rsidR="00883484" w:rsidRDefault="00883484" w:rsidP="00883484">
      <w:pPr>
        <w:spacing w:after="0"/>
        <w:ind w:left="567" w:hanging="426"/>
        <w:rPr>
          <w:rFonts w:eastAsia="Times New Roman"/>
        </w:rPr>
      </w:pPr>
      <w:r>
        <w:rPr>
          <w:rFonts w:eastAsia="Times New Roman"/>
        </w:rPr>
        <w:t xml:space="preserve">Name:                                                           Signature:      </w:t>
      </w:r>
    </w:p>
    <w:p w14:paraId="296C2446" w14:textId="6F8D682D" w:rsidR="00883484" w:rsidRDefault="00883484" w:rsidP="00883484">
      <w:pPr>
        <w:spacing w:after="0"/>
        <w:ind w:left="567" w:hanging="426"/>
        <w:rPr>
          <w:rFonts w:eastAsia="Times New Roman"/>
        </w:rPr>
      </w:pPr>
    </w:p>
    <w:p w14:paraId="1EE2850E" w14:textId="4BE88290" w:rsidR="00F662F4" w:rsidRDefault="00F662F4" w:rsidP="00883484">
      <w:pPr>
        <w:spacing w:after="0"/>
        <w:ind w:left="567" w:hanging="426"/>
        <w:rPr>
          <w:rFonts w:eastAsia="Times New Roman"/>
        </w:rPr>
      </w:pPr>
      <w:r>
        <w:rPr>
          <w:rFonts w:eastAsia="Times New Roman"/>
        </w:rPr>
        <w:t>Role:</w:t>
      </w:r>
    </w:p>
    <w:p w14:paraId="34B85983" w14:textId="77777777" w:rsidR="00883484" w:rsidRPr="00E94913" w:rsidRDefault="00883484" w:rsidP="00883484">
      <w:pPr>
        <w:spacing w:after="0"/>
        <w:ind w:left="567" w:hanging="426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   </w:t>
      </w:r>
    </w:p>
    <w:p w14:paraId="1F4EC664" w14:textId="77777777" w:rsidR="00883484" w:rsidRDefault="00883484" w:rsidP="00883484">
      <w:pPr>
        <w:spacing w:after="0" w:line="264" w:lineRule="auto"/>
        <w:ind w:left="142" w:hanging="1"/>
      </w:pPr>
      <w:r w:rsidRPr="00A13F2E">
        <w:t xml:space="preserve">Submit your application to </w:t>
      </w:r>
      <w:hyperlink r:id="rId10" w:history="1">
        <w:r w:rsidRPr="00A13F2E">
          <w:rPr>
            <w:color w:val="0563C1" w:themeColor="hyperlink"/>
            <w:u w:val="single"/>
          </w:rPr>
          <w:t>WEPartnerships@watercorporation.com.au</w:t>
        </w:r>
      </w:hyperlink>
      <w:r w:rsidRPr="00A13F2E">
        <w:t xml:space="preserve"> by </w:t>
      </w:r>
      <w:r>
        <w:t>the annual reporting due date each year.</w:t>
      </w:r>
    </w:p>
    <w:p w14:paraId="2C1DAEF7" w14:textId="77777777" w:rsidR="00883484" w:rsidRDefault="00883484" w:rsidP="00883484">
      <w:pPr>
        <w:spacing w:after="0"/>
        <w:ind w:left="567" w:hanging="426"/>
      </w:pPr>
    </w:p>
    <w:p w14:paraId="51C20DE4" w14:textId="77777777" w:rsidR="00883484" w:rsidRDefault="00883484">
      <w:pPr>
        <w:rPr>
          <w:rFonts w:eastAsiaTheme="majorEastAsia"/>
          <w:b/>
          <w:color w:val="0095A9"/>
          <w:sz w:val="28"/>
          <w:szCs w:val="32"/>
        </w:rPr>
      </w:pPr>
      <w:r>
        <w:br w:type="page"/>
      </w:r>
    </w:p>
    <w:p w14:paraId="0D1D8390" w14:textId="7D29638A" w:rsidR="003B0346" w:rsidRDefault="003B0346" w:rsidP="003B0346">
      <w:pPr>
        <w:pStyle w:val="Heading1"/>
        <w:spacing w:before="0"/>
      </w:pPr>
      <w:r>
        <w:lastRenderedPageBreak/>
        <w:t>Waterwise Council Annual Report (</w:t>
      </w:r>
      <w:r w:rsidR="00CB09B8">
        <w:t>for r</w:t>
      </w:r>
      <w:r>
        <w:t>e-endorsement)</w:t>
      </w:r>
    </w:p>
    <w:p w14:paraId="404CD62C" w14:textId="244FE221" w:rsidR="003B0346" w:rsidRDefault="003B0346" w:rsidP="003B0346">
      <w:pPr>
        <w:pStyle w:val="WCbody"/>
        <w:rPr>
          <w:sz w:val="20"/>
        </w:rPr>
      </w:pPr>
      <w:r>
        <w:rPr>
          <w:sz w:val="20"/>
        </w:rPr>
        <w:t>To</w:t>
      </w:r>
      <w:r w:rsidRPr="005F5A6E">
        <w:rPr>
          <w:sz w:val="20"/>
        </w:rPr>
        <w:t xml:space="preserve"> retain your Waterwise Council status or Gold Waterwise Council status</w:t>
      </w:r>
      <w:r>
        <w:rPr>
          <w:sz w:val="20"/>
        </w:rPr>
        <w:t xml:space="preserve"> for 2022</w:t>
      </w:r>
      <w:r w:rsidRPr="005F5A6E">
        <w:rPr>
          <w:sz w:val="20"/>
        </w:rPr>
        <w:t xml:space="preserve">, please </w:t>
      </w:r>
      <w:r w:rsidR="00CB09B8">
        <w:rPr>
          <w:sz w:val="20"/>
        </w:rPr>
        <w:t>provide the following information</w:t>
      </w:r>
      <w:r>
        <w:rPr>
          <w:sz w:val="20"/>
        </w:rPr>
        <w:t xml:space="preserve">. </w:t>
      </w:r>
      <w:r w:rsidRPr="005F5A6E">
        <w:rPr>
          <w:sz w:val="20"/>
        </w:rPr>
        <w:t xml:space="preserve">Submit your completed </w:t>
      </w:r>
      <w:r>
        <w:rPr>
          <w:sz w:val="20"/>
        </w:rPr>
        <w:t xml:space="preserve">report </w:t>
      </w:r>
      <w:r w:rsidRPr="005F5A6E">
        <w:rPr>
          <w:sz w:val="20"/>
        </w:rPr>
        <w:t xml:space="preserve">to </w:t>
      </w:r>
      <w:hyperlink r:id="rId11" w:history="1">
        <w:r w:rsidRPr="005F5A6E">
          <w:rPr>
            <w:rStyle w:val="Hyperlink"/>
            <w:sz w:val="20"/>
          </w:rPr>
          <w:t>WEpartnerships@watercorporation.com.au</w:t>
        </w:r>
      </w:hyperlink>
      <w:r w:rsidRPr="005F5A6E">
        <w:rPr>
          <w:sz w:val="20"/>
        </w:rPr>
        <w:t xml:space="preserve"> by</w:t>
      </w:r>
      <w:r>
        <w:rPr>
          <w:sz w:val="20"/>
        </w:rPr>
        <w:t xml:space="preserve"> </w:t>
      </w:r>
      <w:r>
        <w:rPr>
          <w:b/>
          <w:sz w:val="20"/>
        </w:rPr>
        <w:t>29 October 2021</w:t>
      </w:r>
      <w:r w:rsidRPr="005F5A6E">
        <w:rPr>
          <w:sz w:val="20"/>
        </w:rPr>
        <w:t xml:space="preserve">. </w:t>
      </w:r>
    </w:p>
    <w:p w14:paraId="5EC12BED" w14:textId="2D667E10" w:rsidR="003B0346" w:rsidRPr="003B0346" w:rsidRDefault="003B0346" w:rsidP="003B0346">
      <w:pPr>
        <w:pStyle w:val="WCbody"/>
        <w:rPr>
          <w:sz w:val="20"/>
        </w:rPr>
      </w:pPr>
      <w:r w:rsidRPr="005F5A6E">
        <w:rPr>
          <w:sz w:val="20"/>
        </w:rPr>
        <w:t xml:space="preserve">If you require assistance completing your </w:t>
      </w:r>
      <w:r w:rsidR="00CB09B8">
        <w:rPr>
          <w:sz w:val="20"/>
        </w:rPr>
        <w:t>A</w:t>
      </w:r>
      <w:r w:rsidRPr="005F5A6E">
        <w:rPr>
          <w:sz w:val="20"/>
        </w:rPr>
        <w:t xml:space="preserve">nnual </w:t>
      </w:r>
      <w:r w:rsidR="00CB09B8">
        <w:rPr>
          <w:sz w:val="20"/>
        </w:rPr>
        <w:t>R</w:t>
      </w:r>
      <w:r w:rsidRPr="005F5A6E">
        <w:rPr>
          <w:sz w:val="20"/>
        </w:rPr>
        <w:t xml:space="preserve">eport, please email </w:t>
      </w:r>
      <w:hyperlink r:id="rId12" w:history="1">
        <w:r w:rsidRPr="005F5A6E">
          <w:rPr>
            <w:rStyle w:val="Hyperlink"/>
            <w:sz w:val="20"/>
          </w:rPr>
          <w:t>WEpartnerships@watercorporation.com.au</w:t>
        </w:r>
      </w:hyperlink>
      <w:r>
        <w:rPr>
          <w:sz w:val="20"/>
        </w:rPr>
        <w:t xml:space="preserve">, </w:t>
      </w:r>
      <w:r w:rsidRPr="005F5A6E">
        <w:rPr>
          <w:sz w:val="20"/>
        </w:rPr>
        <w:t>or call Water Efficiency Partnerships on (</w:t>
      </w:r>
      <w:r w:rsidRPr="005F5A6E">
        <w:rPr>
          <w:b/>
          <w:sz w:val="20"/>
        </w:rPr>
        <w:t>08) 9420 2114</w:t>
      </w:r>
      <w:r w:rsidRPr="005F5A6E">
        <w:rPr>
          <w:sz w:val="20"/>
        </w:rPr>
        <w:t>.</w:t>
      </w:r>
      <w:r>
        <w:br/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3397"/>
        <w:gridCol w:w="5249"/>
      </w:tblGrid>
      <w:tr w:rsidR="003B0346" w14:paraId="40B8B82D" w14:textId="77777777" w:rsidTr="004628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"/>
        </w:trPr>
        <w:tc>
          <w:tcPr>
            <w:tcW w:w="3397" w:type="dxa"/>
          </w:tcPr>
          <w:p w14:paraId="33BF0A0D" w14:textId="063DF0E6" w:rsidR="003B0346" w:rsidRPr="00F37DF6" w:rsidRDefault="007132C3" w:rsidP="00870F83">
            <w:pPr>
              <w:pStyle w:val="WCbody"/>
              <w:rPr>
                <w:sz w:val="20"/>
              </w:rPr>
            </w:pPr>
            <w:r>
              <w:rPr>
                <w:sz w:val="20"/>
              </w:rPr>
              <w:t>Details</w:t>
            </w:r>
          </w:p>
        </w:tc>
        <w:tc>
          <w:tcPr>
            <w:tcW w:w="5249" w:type="dxa"/>
          </w:tcPr>
          <w:p w14:paraId="42F15E3A" w14:textId="77777777" w:rsidR="003B0346" w:rsidRPr="00F37DF6" w:rsidRDefault="003B0346" w:rsidP="00870F83">
            <w:pPr>
              <w:pStyle w:val="WCbody"/>
              <w:rPr>
                <w:sz w:val="20"/>
              </w:rPr>
            </w:pPr>
            <w:r w:rsidRPr="00F37DF6">
              <w:rPr>
                <w:sz w:val="20"/>
              </w:rPr>
              <w:t>Notes</w:t>
            </w:r>
          </w:p>
        </w:tc>
      </w:tr>
      <w:tr w:rsidR="003B0346" w14:paraId="5FF41BD1" w14:textId="77777777" w:rsidTr="0046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"/>
        </w:trPr>
        <w:tc>
          <w:tcPr>
            <w:tcW w:w="3397" w:type="dxa"/>
          </w:tcPr>
          <w:p w14:paraId="097E7FC7" w14:textId="77777777" w:rsidR="003B0346" w:rsidRPr="00F37DF6" w:rsidRDefault="003B0346" w:rsidP="00870F83">
            <w:pPr>
              <w:pStyle w:val="WCbody"/>
              <w:spacing w:before="0" w:line="240" w:lineRule="auto"/>
              <w:rPr>
                <w:sz w:val="20"/>
              </w:rPr>
            </w:pPr>
            <w:r w:rsidRPr="00F37DF6">
              <w:rPr>
                <w:sz w:val="20"/>
              </w:rPr>
              <w:t>L</w:t>
            </w:r>
            <w:r>
              <w:rPr>
                <w:sz w:val="20"/>
              </w:rPr>
              <w:t>ocal Government Authority (LGA)</w:t>
            </w:r>
          </w:p>
        </w:tc>
        <w:tc>
          <w:tcPr>
            <w:tcW w:w="5249" w:type="dxa"/>
          </w:tcPr>
          <w:p w14:paraId="54F89835" w14:textId="22029708" w:rsidR="003B0346" w:rsidRPr="00F37DF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45836DFB" w14:textId="77777777" w:rsidTr="004628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"/>
        </w:trPr>
        <w:tc>
          <w:tcPr>
            <w:tcW w:w="3397" w:type="dxa"/>
          </w:tcPr>
          <w:p w14:paraId="32DC16B7" w14:textId="77777777" w:rsidR="003B0346" w:rsidRPr="00F37DF6" w:rsidRDefault="003B0346" w:rsidP="00870F83">
            <w:pPr>
              <w:pStyle w:val="WCbody"/>
              <w:spacing w:before="0" w:line="240" w:lineRule="auto"/>
              <w:rPr>
                <w:sz w:val="20"/>
              </w:rPr>
            </w:pPr>
            <w:r w:rsidRPr="00F37DF6">
              <w:rPr>
                <w:sz w:val="20"/>
              </w:rPr>
              <w:t>Current Waterwise Council Status</w:t>
            </w:r>
          </w:p>
        </w:tc>
        <w:tc>
          <w:tcPr>
            <w:tcW w:w="5249" w:type="dxa"/>
          </w:tcPr>
          <w:p w14:paraId="406032A3" w14:textId="5868C7C0" w:rsidR="003B0346" w:rsidRPr="00F37DF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31628890" w14:textId="77777777" w:rsidTr="0046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"/>
        </w:trPr>
        <w:tc>
          <w:tcPr>
            <w:tcW w:w="3397" w:type="dxa"/>
          </w:tcPr>
          <w:p w14:paraId="5E1F1D0F" w14:textId="77777777" w:rsidR="003B0346" w:rsidRPr="00F37DF6" w:rsidRDefault="003B0346" w:rsidP="00870F83">
            <w:pPr>
              <w:pStyle w:val="WCbody"/>
              <w:spacing w:before="0" w:line="240" w:lineRule="auto"/>
              <w:rPr>
                <w:sz w:val="20"/>
              </w:rPr>
            </w:pPr>
            <w:r w:rsidRPr="00F37DF6">
              <w:rPr>
                <w:sz w:val="20"/>
              </w:rPr>
              <w:t>Main LGA Contact</w:t>
            </w:r>
          </w:p>
        </w:tc>
        <w:tc>
          <w:tcPr>
            <w:tcW w:w="5249" w:type="dxa"/>
          </w:tcPr>
          <w:p w14:paraId="6AAAB159" w14:textId="46C3F348" w:rsidR="003B0346" w:rsidRPr="00F37DF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6F77AC47" w14:textId="77777777" w:rsidTr="004628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"/>
        </w:trPr>
        <w:tc>
          <w:tcPr>
            <w:tcW w:w="3397" w:type="dxa"/>
          </w:tcPr>
          <w:p w14:paraId="2C1DBF00" w14:textId="57CE797B" w:rsidR="003B0346" w:rsidRPr="00F37DF6" w:rsidRDefault="003B0346" w:rsidP="00870F83">
            <w:pPr>
              <w:pStyle w:val="WCbody"/>
              <w:spacing w:before="0" w:line="240" w:lineRule="auto"/>
              <w:rPr>
                <w:sz w:val="20"/>
              </w:rPr>
            </w:pPr>
            <w:r w:rsidRPr="00F37DF6">
              <w:rPr>
                <w:sz w:val="20"/>
              </w:rPr>
              <w:t>Contact Phone</w:t>
            </w:r>
            <w:r>
              <w:rPr>
                <w:sz w:val="20"/>
              </w:rPr>
              <w:t xml:space="preserve"> (direct)</w:t>
            </w:r>
          </w:p>
        </w:tc>
        <w:tc>
          <w:tcPr>
            <w:tcW w:w="5249" w:type="dxa"/>
          </w:tcPr>
          <w:p w14:paraId="0C352FCE" w14:textId="6658E586" w:rsidR="003B0346" w:rsidRPr="00F37DF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3055F8E4" w14:textId="77777777" w:rsidTr="0046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"/>
        </w:trPr>
        <w:tc>
          <w:tcPr>
            <w:tcW w:w="3397" w:type="dxa"/>
          </w:tcPr>
          <w:p w14:paraId="5D1913B5" w14:textId="77777777" w:rsidR="003B0346" w:rsidRPr="00F37DF6" w:rsidRDefault="003B0346" w:rsidP="00870F83">
            <w:pPr>
              <w:pStyle w:val="WCbody"/>
              <w:spacing w:before="0" w:line="240" w:lineRule="auto"/>
              <w:rPr>
                <w:sz w:val="20"/>
              </w:rPr>
            </w:pPr>
            <w:r w:rsidRPr="00F37DF6">
              <w:rPr>
                <w:sz w:val="20"/>
              </w:rPr>
              <w:t>Contact Email</w:t>
            </w:r>
          </w:p>
        </w:tc>
        <w:tc>
          <w:tcPr>
            <w:tcW w:w="5249" w:type="dxa"/>
          </w:tcPr>
          <w:p w14:paraId="2615E098" w14:textId="7B6A33BF" w:rsidR="003B0346" w:rsidRPr="00F37DF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</w:tbl>
    <w:p w14:paraId="1D3F3DAD" w14:textId="2D863870" w:rsidR="00F33195" w:rsidRDefault="00F33195" w:rsidP="00855BB7">
      <w:pPr>
        <w:pStyle w:val="Heading1"/>
      </w:pPr>
      <w:r>
        <w:t>Vision and Goal Update</w:t>
      </w:r>
    </w:p>
    <w:p w14:paraId="77B0C9F7" w14:textId="77777777" w:rsidR="00F33195" w:rsidRPr="00E94913" w:rsidRDefault="00F33195" w:rsidP="00F33195">
      <w:pPr>
        <w:pStyle w:val="Heading2"/>
        <w:rPr>
          <w:rFonts w:eastAsiaTheme="minorHAnsi"/>
          <w:b w:val="0"/>
          <w:color w:val="084976"/>
          <w:sz w:val="20"/>
          <w:szCs w:val="18"/>
        </w:rPr>
      </w:pPr>
      <w:r w:rsidRPr="00E94913">
        <w:rPr>
          <w:rFonts w:eastAsiaTheme="minorHAnsi"/>
          <w:b w:val="0"/>
          <w:color w:val="084976"/>
          <w:sz w:val="20"/>
          <w:szCs w:val="18"/>
        </w:rPr>
        <w:t>Provide an update on your corporate and community water management goals</w:t>
      </w:r>
      <w:r>
        <w:rPr>
          <w:rFonts w:eastAsiaTheme="minorHAnsi"/>
          <w:b w:val="0"/>
          <w:color w:val="084976"/>
          <w:sz w:val="20"/>
          <w:szCs w:val="18"/>
        </w:rPr>
        <w:br/>
      </w:r>
    </w:p>
    <w:tbl>
      <w:tblPr>
        <w:tblStyle w:val="WaterCorp"/>
        <w:tblW w:w="9886" w:type="dxa"/>
        <w:tblLook w:val="04A0" w:firstRow="1" w:lastRow="0" w:firstColumn="1" w:lastColumn="0" w:noHBand="0" w:noVBand="1"/>
      </w:tblPr>
      <w:tblGrid>
        <w:gridCol w:w="4673"/>
        <w:gridCol w:w="5213"/>
      </w:tblGrid>
      <w:tr w:rsidR="00F33195" w:rsidRPr="00024068" w14:paraId="5A2C56BF" w14:textId="77777777" w:rsidTr="00E94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tcW w:w="9886" w:type="dxa"/>
            <w:gridSpan w:val="2"/>
          </w:tcPr>
          <w:p w14:paraId="5440EF62" w14:textId="77777777" w:rsidR="00F33195" w:rsidRPr="00024068" w:rsidRDefault="00F33195" w:rsidP="00E94913">
            <w:pPr>
              <w:pStyle w:val="WCbody"/>
              <w:rPr>
                <w:b w:val="0"/>
                <w:color w:val="8496B0" w:themeColor="text2" w:themeTint="99"/>
                <w:sz w:val="20"/>
              </w:rPr>
            </w:pPr>
            <w:r>
              <w:rPr>
                <w:sz w:val="20"/>
              </w:rPr>
              <w:t>Water management g</w:t>
            </w:r>
            <w:r w:rsidRPr="00024068">
              <w:rPr>
                <w:sz w:val="20"/>
              </w:rPr>
              <w:t>oals</w:t>
            </w:r>
          </w:p>
        </w:tc>
      </w:tr>
      <w:tr w:rsidR="00F33195" w:rsidRPr="00024068" w14:paraId="43BE8279" w14:textId="77777777" w:rsidTr="00713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4673" w:type="dxa"/>
          </w:tcPr>
          <w:p w14:paraId="7208B68C" w14:textId="77777777" w:rsidR="00F33195" w:rsidRPr="00024068" w:rsidRDefault="00F33195" w:rsidP="00E94913">
            <w:pPr>
              <w:pStyle w:val="WCbody"/>
              <w:spacing w:before="0"/>
              <w:rPr>
                <w:sz w:val="20"/>
              </w:rPr>
            </w:pPr>
            <w:r>
              <w:rPr>
                <w:sz w:val="20"/>
              </w:rPr>
              <w:t xml:space="preserve">Waterwise Vision: </w:t>
            </w:r>
            <w:r w:rsidRPr="00024068">
              <w:rPr>
                <w:i/>
                <w:color w:val="8496B0" w:themeColor="text2" w:themeTint="99"/>
                <w:sz w:val="20"/>
              </w:rPr>
              <w:t xml:space="preserve">Insert </w:t>
            </w:r>
            <w:r>
              <w:rPr>
                <w:i/>
                <w:color w:val="8496B0" w:themeColor="text2" w:themeTint="99"/>
                <w:sz w:val="20"/>
              </w:rPr>
              <w:t>vision</w:t>
            </w:r>
          </w:p>
        </w:tc>
        <w:tc>
          <w:tcPr>
            <w:tcW w:w="5213" w:type="dxa"/>
          </w:tcPr>
          <w:p w14:paraId="53501EE8" w14:textId="77777777" w:rsidR="00F33195" w:rsidRPr="00024068" w:rsidRDefault="00F33195" w:rsidP="00E9491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Insert vision update</w:t>
            </w:r>
          </w:p>
        </w:tc>
      </w:tr>
      <w:tr w:rsidR="00F33195" w:rsidRPr="00024068" w14:paraId="111C23D3" w14:textId="77777777" w:rsidTr="007132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4673" w:type="dxa"/>
          </w:tcPr>
          <w:p w14:paraId="7EA02DC6" w14:textId="56B3584D" w:rsidR="00F33195" w:rsidRPr="00024068" w:rsidRDefault="00F33195" w:rsidP="00E94913">
            <w:pPr>
              <w:pStyle w:val="WCbody"/>
              <w:spacing w:before="0"/>
              <w:rPr>
                <w:sz w:val="20"/>
              </w:rPr>
            </w:pPr>
            <w:r>
              <w:rPr>
                <w:sz w:val="20"/>
              </w:rPr>
              <w:t xml:space="preserve">Corporate </w:t>
            </w:r>
            <w:r w:rsidRPr="00024068">
              <w:rPr>
                <w:sz w:val="20"/>
              </w:rPr>
              <w:t>water goals</w:t>
            </w:r>
            <w:r>
              <w:rPr>
                <w:sz w:val="20"/>
              </w:rPr>
              <w:t>:</w:t>
            </w:r>
            <w:r w:rsidRPr="00024068">
              <w:rPr>
                <w:i/>
                <w:color w:val="8496B0" w:themeColor="text2" w:themeTint="99"/>
                <w:sz w:val="20"/>
              </w:rPr>
              <w:t xml:space="preserve"> Insert </w:t>
            </w:r>
            <w:r>
              <w:rPr>
                <w:i/>
                <w:color w:val="8496B0" w:themeColor="text2" w:themeTint="99"/>
                <w:sz w:val="20"/>
              </w:rPr>
              <w:t>goal</w:t>
            </w:r>
            <w:r w:rsidR="00E66F5F">
              <w:rPr>
                <w:i/>
                <w:color w:val="8496B0" w:themeColor="text2" w:themeTint="99"/>
                <w:sz w:val="20"/>
              </w:rPr>
              <w:t>/s</w:t>
            </w:r>
          </w:p>
        </w:tc>
        <w:tc>
          <w:tcPr>
            <w:tcW w:w="5213" w:type="dxa"/>
          </w:tcPr>
          <w:p w14:paraId="6209129E" w14:textId="362E87AF" w:rsidR="00F33195" w:rsidRPr="00024068" w:rsidRDefault="00F33195" w:rsidP="00E9491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  <w:r w:rsidRPr="00024068">
              <w:rPr>
                <w:i/>
                <w:color w:val="8496B0" w:themeColor="text2" w:themeTint="99"/>
                <w:sz w:val="20"/>
              </w:rPr>
              <w:t>Insert goal</w:t>
            </w:r>
            <w:r w:rsidR="00E66F5F">
              <w:rPr>
                <w:i/>
                <w:color w:val="8496B0" w:themeColor="text2" w:themeTint="99"/>
                <w:sz w:val="20"/>
              </w:rPr>
              <w:t>/s</w:t>
            </w:r>
            <w:r w:rsidRPr="00024068">
              <w:rPr>
                <w:i/>
                <w:color w:val="8496B0" w:themeColor="text2" w:themeTint="99"/>
                <w:sz w:val="20"/>
              </w:rPr>
              <w:t xml:space="preserve"> update</w:t>
            </w:r>
          </w:p>
        </w:tc>
      </w:tr>
      <w:tr w:rsidR="00F33195" w:rsidRPr="00024068" w14:paraId="5C65EC27" w14:textId="77777777" w:rsidTr="00713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4673" w:type="dxa"/>
          </w:tcPr>
          <w:p w14:paraId="7F9702C1" w14:textId="02140FEB" w:rsidR="00F33195" w:rsidRPr="00024068" w:rsidRDefault="00F33195" w:rsidP="00E94913">
            <w:pPr>
              <w:pStyle w:val="WCbody"/>
              <w:spacing w:before="0"/>
              <w:rPr>
                <w:sz w:val="20"/>
              </w:rPr>
            </w:pPr>
            <w:r>
              <w:rPr>
                <w:sz w:val="20"/>
              </w:rPr>
              <w:t>Community water goals:</w:t>
            </w:r>
            <w:r w:rsidRPr="00024068">
              <w:rPr>
                <w:i/>
                <w:color w:val="8496B0" w:themeColor="text2" w:themeTint="99"/>
                <w:sz w:val="20"/>
              </w:rPr>
              <w:t xml:space="preserve"> Insert </w:t>
            </w:r>
            <w:r>
              <w:rPr>
                <w:i/>
                <w:color w:val="8496B0" w:themeColor="text2" w:themeTint="99"/>
                <w:sz w:val="20"/>
              </w:rPr>
              <w:t>goal</w:t>
            </w:r>
            <w:r w:rsidR="00E66F5F">
              <w:rPr>
                <w:i/>
                <w:color w:val="8496B0" w:themeColor="text2" w:themeTint="99"/>
                <w:sz w:val="20"/>
              </w:rPr>
              <w:t>/s</w:t>
            </w:r>
          </w:p>
        </w:tc>
        <w:tc>
          <w:tcPr>
            <w:tcW w:w="5213" w:type="dxa"/>
          </w:tcPr>
          <w:p w14:paraId="5F51B3A7" w14:textId="63730D3F" w:rsidR="00F33195" w:rsidRPr="00024068" w:rsidRDefault="00F33195" w:rsidP="00E9491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  <w:r w:rsidRPr="00024068">
              <w:rPr>
                <w:i/>
                <w:color w:val="8496B0" w:themeColor="text2" w:themeTint="99"/>
                <w:sz w:val="20"/>
              </w:rPr>
              <w:t>Insert goal</w:t>
            </w:r>
            <w:r w:rsidR="00E66F5F">
              <w:rPr>
                <w:i/>
                <w:color w:val="8496B0" w:themeColor="text2" w:themeTint="99"/>
                <w:sz w:val="20"/>
              </w:rPr>
              <w:t>/s</w:t>
            </w:r>
            <w:r w:rsidRPr="00024068">
              <w:rPr>
                <w:i/>
                <w:color w:val="8496B0" w:themeColor="text2" w:themeTint="99"/>
                <w:sz w:val="20"/>
              </w:rPr>
              <w:t xml:space="preserve"> update</w:t>
            </w:r>
          </w:p>
        </w:tc>
      </w:tr>
    </w:tbl>
    <w:p w14:paraId="248DD2CB" w14:textId="74B0B3A7" w:rsidR="003B0346" w:rsidRDefault="003B0346" w:rsidP="00855BB7">
      <w:pPr>
        <w:pStyle w:val="Heading1"/>
      </w:pPr>
      <w:r>
        <w:t>Water Use Update</w:t>
      </w:r>
    </w:p>
    <w:p w14:paraId="6FDC81B9" w14:textId="07141066" w:rsidR="003B0346" w:rsidRDefault="00C76C36" w:rsidP="003B0346">
      <w:pPr>
        <w:rPr>
          <w:rStyle w:val="Hyperlink"/>
          <w:sz w:val="20"/>
        </w:rPr>
      </w:pPr>
      <w:r>
        <w:rPr>
          <w:sz w:val="20"/>
        </w:rPr>
        <w:t>Provide</w:t>
      </w:r>
      <w:r w:rsidR="00CB09B8">
        <w:rPr>
          <w:sz w:val="20"/>
        </w:rPr>
        <w:t xml:space="preserve"> </w:t>
      </w:r>
      <w:r w:rsidR="003B0346">
        <w:rPr>
          <w:sz w:val="20"/>
        </w:rPr>
        <w:t>your local government</w:t>
      </w:r>
      <w:r w:rsidR="003B0346" w:rsidRPr="005F5A6E">
        <w:rPr>
          <w:sz w:val="20"/>
        </w:rPr>
        <w:t>’s water use</w:t>
      </w:r>
      <w:r>
        <w:rPr>
          <w:sz w:val="20"/>
        </w:rPr>
        <w:t xml:space="preserve"> in the table below</w:t>
      </w:r>
      <w:r w:rsidR="003B0346" w:rsidRPr="005F5A6E">
        <w:rPr>
          <w:sz w:val="20"/>
        </w:rPr>
        <w:t xml:space="preserve">. To request a </w:t>
      </w:r>
      <w:r w:rsidR="00B063FA">
        <w:rPr>
          <w:sz w:val="20"/>
        </w:rPr>
        <w:t xml:space="preserve">potable </w:t>
      </w:r>
      <w:r w:rsidR="003B0346" w:rsidRPr="005F5A6E">
        <w:rPr>
          <w:sz w:val="20"/>
        </w:rPr>
        <w:t>water use report for both your council facilities</w:t>
      </w:r>
      <w:r w:rsidR="005231B0">
        <w:rPr>
          <w:sz w:val="20"/>
        </w:rPr>
        <w:t xml:space="preserve"> (corporate)</w:t>
      </w:r>
      <w:r w:rsidR="003B0346" w:rsidRPr="005F5A6E">
        <w:rPr>
          <w:sz w:val="20"/>
        </w:rPr>
        <w:t xml:space="preserve"> and community, please email </w:t>
      </w:r>
      <w:hyperlink r:id="rId13" w:history="1">
        <w:r w:rsidR="003B0346" w:rsidRPr="005F5A6E">
          <w:rPr>
            <w:rStyle w:val="Hyperlink"/>
            <w:sz w:val="20"/>
          </w:rPr>
          <w:t>WEpartnerships@watercorporation.com.au</w:t>
        </w:r>
      </w:hyperlink>
    </w:p>
    <w:p w14:paraId="20E6AB97" w14:textId="619AF76B" w:rsidR="00B063FA" w:rsidRPr="008A4D60" w:rsidRDefault="00C51FE4" w:rsidP="003B0346">
      <w:pPr>
        <w:rPr>
          <w:sz w:val="20"/>
          <w:szCs w:val="18"/>
        </w:rPr>
      </w:pPr>
      <w:r>
        <w:rPr>
          <w:sz w:val="20"/>
          <w:szCs w:val="18"/>
        </w:rPr>
        <w:t xml:space="preserve">For </w:t>
      </w:r>
      <w:proofErr w:type="spellStart"/>
      <w:r>
        <w:rPr>
          <w:sz w:val="20"/>
          <w:szCs w:val="18"/>
        </w:rPr>
        <w:t>non potable</w:t>
      </w:r>
      <w:proofErr w:type="spellEnd"/>
      <w:r>
        <w:rPr>
          <w:sz w:val="20"/>
          <w:szCs w:val="18"/>
        </w:rPr>
        <w:t xml:space="preserve"> allocation details, p</w:t>
      </w:r>
      <w:r w:rsidR="00B063FA" w:rsidRPr="004044A3">
        <w:rPr>
          <w:sz w:val="20"/>
          <w:szCs w:val="18"/>
        </w:rPr>
        <w:t xml:space="preserve">lease request a licensed, self-supply groundwater allocation report for the below table </w:t>
      </w:r>
      <w:r w:rsidR="00296E73">
        <w:rPr>
          <w:sz w:val="20"/>
          <w:szCs w:val="18"/>
        </w:rPr>
        <w:t xml:space="preserve">by </w:t>
      </w:r>
      <w:r w:rsidR="00B063FA" w:rsidRPr="004044A3">
        <w:rPr>
          <w:sz w:val="20"/>
          <w:szCs w:val="18"/>
        </w:rPr>
        <w:t>emailing</w:t>
      </w:r>
      <w:r w:rsidR="00296E73">
        <w:rPr>
          <w:sz w:val="20"/>
          <w:szCs w:val="18"/>
        </w:rPr>
        <w:t xml:space="preserve"> DWER at</w:t>
      </w:r>
      <w:r w:rsidR="00B063FA" w:rsidRPr="004044A3">
        <w:rPr>
          <w:sz w:val="20"/>
          <w:szCs w:val="18"/>
        </w:rPr>
        <w:t xml:space="preserve"> </w:t>
      </w:r>
      <w:hyperlink r:id="rId14" w:history="1">
        <w:r w:rsidR="00B063FA" w:rsidRPr="00201D25">
          <w:rPr>
            <w:rStyle w:val="Hyperlink"/>
            <w:sz w:val="20"/>
            <w:szCs w:val="18"/>
          </w:rPr>
          <w:t>waterwise@dwer.wa.gov.au</w:t>
        </w:r>
      </w:hyperlink>
      <w:r w:rsidR="00B063FA">
        <w:rPr>
          <w:sz w:val="20"/>
          <w:szCs w:val="18"/>
        </w:rPr>
        <w:t xml:space="preserve"> </w:t>
      </w:r>
    </w:p>
    <w:tbl>
      <w:tblPr>
        <w:tblStyle w:val="WaterCorp"/>
        <w:tblW w:w="9886" w:type="dxa"/>
        <w:tblLook w:val="04A0" w:firstRow="1" w:lastRow="0" w:firstColumn="1" w:lastColumn="0" w:noHBand="0" w:noVBand="1"/>
      </w:tblPr>
      <w:tblGrid>
        <w:gridCol w:w="3510"/>
        <w:gridCol w:w="1701"/>
        <w:gridCol w:w="1701"/>
        <w:gridCol w:w="2974"/>
      </w:tblGrid>
      <w:tr w:rsidR="003B0346" w14:paraId="339F6B46" w14:textId="77777777" w:rsidTr="00870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tcW w:w="3510" w:type="dxa"/>
            <w:vAlign w:val="center"/>
          </w:tcPr>
          <w:p w14:paraId="79697716" w14:textId="27C5E02A" w:rsidR="003B0346" w:rsidRPr="00F37DF6" w:rsidRDefault="003B0346" w:rsidP="00870F83">
            <w:pPr>
              <w:pStyle w:val="WCbody"/>
              <w:rPr>
                <w:sz w:val="20"/>
              </w:rPr>
            </w:pPr>
            <w:r w:rsidRPr="00F37DF6">
              <w:rPr>
                <w:sz w:val="20"/>
              </w:rPr>
              <w:t xml:space="preserve">Water </w:t>
            </w:r>
            <w:r w:rsidR="00D615BC">
              <w:rPr>
                <w:sz w:val="20"/>
              </w:rPr>
              <w:t xml:space="preserve">use/allocation </w:t>
            </w:r>
            <w:r w:rsidR="00694801">
              <w:rPr>
                <w:sz w:val="20"/>
              </w:rPr>
              <w:t>source</w:t>
            </w:r>
          </w:p>
        </w:tc>
        <w:tc>
          <w:tcPr>
            <w:tcW w:w="1701" w:type="dxa"/>
            <w:vAlign w:val="center"/>
          </w:tcPr>
          <w:p w14:paraId="5E0A81F3" w14:textId="40A0828A" w:rsidR="003B0346" w:rsidRPr="00F37DF6" w:rsidRDefault="003B0346" w:rsidP="00870F83">
            <w:pPr>
              <w:pStyle w:val="WCbody"/>
              <w:rPr>
                <w:sz w:val="20"/>
              </w:rPr>
            </w:pPr>
            <w:r>
              <w:rPr>
                <w:sz w:val="20"/>
              </w:rPr>
              <w:t>2019/2020</w:t>
            </w:r>
            <w:r w:rsidRPr="00F37DF6">
              <w:rPr>
                <w:sz w:val="20"/>
              </w:rPr>
              <w:t xml:space="preserve"> (</w:t>
            </w:r>
            <w:proofErr w:type="spellStart"/>
            <w:r w:rsidRPr="00F37DF6">
              <w:rPr>
                <w:sz w:val="20"/>
              </w:rPr>
              <w:t>kL</w:t>
            </w:r>
            <w:proofErr w:type="spellEnd"/>
            <w:r w:rsidRPr="00F37DF6">
              <w:rPr>
                <w:sz w:val="20"/>
              </w:rPr>
              <w:t>)</w:t>
            </w:r>
          </w:p>
        </w:tc>
        <w:tc>
          <w:tcPr>
            <w:tcW w:w="1701" w:type="dxa"/>
            <w:vAlign w:val="center"/>
          </w:tcPr>
          <w:p w14:paraId="542823F6" w14:textId="77777777" w:rsidR="003B0346" w:rsidRPr="00F37DF6" w:rsidRDefault="003B0346" w:rsidP="00870F83">
            <w:pPr>
              <w:pStyle w:val="WCbody"/>
              <w:rPr>
                <w:sz w:val="20"/>
              </w:rPr>
            </w:pPr>
            <w:r>
              <w:rPr>
                <w:sz w:val="20"/>
              </w:rPr>
              <w:t>2020/2021</w:t>
            </w:r>
            <w:r w:rsidRPr="00F37DF6">
              <w:rPr>
                <w:sz w:val="20"/>
              </w:rPr>
              <w:t xml:space="preserve"> (</w:t>
            </w:r>
            <w:proofErr w:type="spellStart"/>
            <w:r w:rsidRPr="00F37DF6">
              <w:rPr>
                <w:sz w:val="20"/>
              </w:rPr>
              <w:t>kL</w:t>
            </w:r>
            <w:proofErr w:type="spellEnd"/>
            <w:r w:rsidRPr="00F37DF6">
              <w:rPr>
                <w:sz w:val="20"/>
              </w:rPr>
              <w:t>)</w:t>
            </w:r>
          </w:p>
        </w:tc>
        <w:tc>
          <w:tcPr>
            <w:tcW w:w="2974" w:type="dxa"/>
            <w:vAlign w:val="center"/>
          </w:tcPr>
          <w:p w14:paraId="22F888A8" w14:textId="558AB817" w:rsidR="003B0346" w:rsidRPr="00F37DF6" w:rsidRDefault="003B0346" w:rsidP="00870F83">
            <w:pPr>
              <w:pStyle w:val="WCbody"/>
              <w:rPr>
                <w:sz w:val="20"/>
              </w:rPr>
            </w:pPr>
            <w:r>
              <w:rPr>
                <w:sz w:val="20"/>
              </w:rPr>
              <w:t>Notes</w:t>
            </w:r>
            <w:r w:rsidR="00694801">
              <w:rPr>
                <w:sz w:val="20"/>
              </w:rPr>
              <w:t>/Update</w:t>
            </w:r>
          </w:p>
        </w:tc>
      </w:tr>
      <w:tr w:rsidR="00B063FA" w14:paraId="42CB1240" w14:textId="77777777" w:rsidTr="00713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tcW w:w="0" w:type="dxa"/>
            <w:gridSpan w:val="4"/>
            <w:shd w:val="clear" w:color="auto" w:fill="3B3838" w:themeFill="background2" w:themeFillShade="40"/>
          </w:tcPr>
          <w:p w14:paraId="6BC6C045" w14:textId="485F96BD" w:rsidR="00B063FA" w:rsidRPr="007132C3" w:rsidRDefault="00B063FA" w:rsidP="007132C3">
            <w:pPr>
              <w:spacing w:after="0"/>
              <w:rPr>
                <w:b/>
                <w:bCs/>
                <w:color w:val="8496B0" w:themeColor="text2" w:themeTint="99"/>
                <w:sz w:val="20"/>
              </w:rPr>
            </w:pPr>
            <w:r w:rsidRPr="007132C3">
              <w:rPr>
                <w:b/>
                <w:color w:val="FFFFFF" w:themeColor="background1"/>
                <w:sz w:val="20"/>
              </w:rPr>
              <w:t xml:space="preserve">Potable </w:t>
            </w:r>
            <w:r w:rsidRPr="008A4D60">
              <w:rPr>
                <w:b/>
                <w:color w:val="FFFFFF" w:themeColor="background1"/>
                <w:sz w:val="20"/>
              </w:rPr>
              <w:t>water</w:t>
            </w:r>
            <w:r>
              <w:rPr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</w:tr>
      <w:tr w:rsidR="003B0346" w14:paraId="24C6D1F2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tcW w:w="3510" w:type="dxa"/>
          </w:tcPr>
          <w:p w14:paraId="05E338E5" w14:textId="0BBA4C48" w:rsidR="003B0346" w:rsidRPr="009D37DB" w:rsidRDefault="005231B0" w:rsidP="00870F83">
            <w:pPr>
              <w:pStyle w:val="WCbody"/>
              <w:spacing w:before="0"/>
              <w:rPr>
                <w:sz w:val="20"/>
              </w:rPr>
            </w:pPr>
            <w:r>
              <w:rPr>
                <w:sz w:val="20"/>
              </w:rPr>
              <w:t>Potable corporate</w:t>
            </w:r>
            <w:r w:rsidR="00B063FA">
              <w:rPr>
                <w:sz w:val="20"/>
              </w:rPr>
              <w:t xml:space="preserve"> water</w:t>
            </w:r>
          </w:p>
        </w:tc>
        <w:tc>
          <w:tcPr>
            <w:tcW w:w="1701" w:type="dxa"/>
          </w:tcPr>
          <w:p w14:paraId="790A6235" w14:textId="77777777" w:rsidR="003B0346" w:rsidRPr="00F37DF6" w:rsidRDefault="003B0346" w:rsidP="00870F83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1701" w:type="dxa"/>
          </w:tcPr>
          <w:p w14:paraId="1E66943A" w14:textId="77777777" w:rsidR="003B0346" w:rsidRPr="00F37DF6" w:rsidRDefault="003B0346" w:rsidP="00870F83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2974" w:type="dxa"/>
          </w:tcPr>
          <w:p w14:paraId="60512A0B" w14:textId="77777777" w:rsidR="003B0346" w:rsidRPr="00F37DF6" w:rsidRDefault="003B0346" w:rsidP="00870F83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</w:tr>
      <w:tr w:rsidR="00B063FA" w14:paraId="78B92E08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tcW w:w="3510" w:type="dxa"/>
          </w:tcPr>
          <w:p w14:paraId="50A60270" w14:textId="50D23834" w:rsidR="00B063FA" w:rsidRPr="009D37DB" w:rsidDel="00B063FA" w:rsidRDefault="005231B0" w:rsidP="00870F83">
            <w:pPr>
              <w:pStyle w:val="WCbody"/>
              <w:spacing w:before="0"/>
              <w:rPr>
                <w:sz w:val="20"/>
              </w:rPr>
            </w:pPr>
            <w:r>
              <w:rPr>
                <w:sz w:val="20"/>
              </w:rPr>
              <w:t>Potable community</w:t>
            </w:r>
            <w:r w:rsidR="00B063FA" w:rsidRPr="00B063FA">
              <w:rPr>
                <w:sz w:val="20"/>
              </w:rPr>
              <w:t xml:space="preserve"> water </w:t>
            </w:r>
          </w:p>
        </w:tc>
        <w:tc>
          <w:tcPr>
            <w:tcW w:w="1701" w:type="dxa"/>
          </w:tcPr>
          <w:p w14:paraId="0BB86CB7" w14:textId="77777777" w:rsidR="00B063FA" w:rsidRPr="00F37DF6" w:rsidRDefault="00B063FA" w:rsidP="00870F83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1701" w:type="dxa"/>
          </w:tcPr>
          <w:p w14:paraId="3D2F5CC8" w14:textId="77777777" w:rsidR="00B063FA" w:rsidRPr="00F37DF6" w:rsidRDefault="00B063FA" w:rsidP="00870F83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2974" w:type="dxa"/>
          </w:tcPr>
          <w:p w14:paraId="5D073640" w14:textId="77777777" w:rsidR="00B063FA" w:rsidRPr="00F37DF6" w:rsidRDefault="00B063FA" w:rsidP="00870F83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</w:tr>
      <w:tr w:rsidR="00B063FA" w14:paraId="665B4D84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tcW w:w="3510" w:type="dxa"/>
          </w:tcPr>
          <w:p w14:paraId="658EA5A9" w14:textId="15AFD49A" w:rsidR="00B063FA" w:rsidRPr="009D37DB" w:rsidDel="00B063FA" w:rsidRDefault="00B063FA" w:rsidP="00B063FA">
            <w:pPr>
              <w:pStyle w:val="WCbody"/>
              <w:spacing w:before="0"/>
              <w:rPr>
                <w:sz w:val="20"/>
              </w:rPr>
            </w:pPr>
            <w:r w:rsidRPr="00F37DF6">
              <w:rPr>
                <w:b/>
                <w:sz w:val="20"/>
              </w:rPr>
              <w:t xml:space="preserve">Total </w:t>
            </w:r>
            <w:r>
              <w:rPr>
                <w:b/>
                <w:sz w:val="20"/>
              </w:rPr>
              <w:t xml:space="preserve">potable </w:t>
            </w:r>
            <w:r w:rsidRPr="00F37DF6">
              <w:rPr>
                <w:b/>
                <w:sz w:val="20"/>
              </w:rPr>
              <w:t>water</w:t>
            </w:r>
          </w:p>
        </w:tc>
        <w:tc>
          <w:tcPr>
            <w:tcW w:w="1701" w:type="dxa"/>
          </w:tcPr>
          <w:p w14:paraId="2C762235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1701" w:type="dxa"/>
          </w:tcPr>
          <w:p w14:paraId="4B0B0E9D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2974" w:type="dxa"/>
          </w:tcPr>
          <w:p w14:paraId="023C8231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</w:tr>
      <w:tr w:rsidR="00B063FA" w14:paraId="19DDDE4B" w14:textId="77777777" w:rsidTr="00713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tcW w:w="0" w:type="dxa"/>
            <w:gridSpan w:val="4"/>
            <w:shd w:val="clear" w:color="auto" w:fill="3B3838" w:themeFill="background2" w:themeFillShade="40"/>
          </w:tcPr>
          <w:p w14:paraId="5BE27636" w14:textId="2E9FED4E" w:rsidR="00B063FA" w:rsidRPr="007132C3" w:rsidRDefault="00B063FA" w:rsidP="007132C3">
            <w:pPr>
              <w:spacing w:after="0"/>
              <w:rPr>
                <w:b/>
                <w:bCs/>
                <w:color w:val="8496B0" w:themeColor="text2" w:themeTint="99"/>
                <w:sz w:val="20"/>
              </w:rPr>
            </w:pPr>
            <w:r w:rsidRPr="007132C3">
              <w:rPr>
                <w:b/>
                <w:color w:val="FFFFFF" w:themeColor="background1"/>
                <w:sz w:val="20"/>
              </w:rPr>
              <w:t>Non-potable water</w:t>
            </w:r>
            <w:r>
              <w:rPr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</w:tr>
      <w:tr w:rsidR="00B063FA" w14:paraId="430CC102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tcW w:w="3510" w:type="dxa"/>
          </w:tcPr>
          <w:p w14:paraId="7A71049B" w14:textId="050D1271" w:rsidR="00B063FA" w:rsidRPr="009D37DB" w:rsidRDefault="00B063FA" w:rsidP="00B063FA">
            <w:pPr>
              <w:pStyle w:val="WCbody"/>
              <w:spacing w:before="0"/>
              <w:rPr>
                <w:sz w:val="20"/>
              </w:rPr>
            </w:pPr>
            <w:r w:rsidRPr="009D37DB">
              <w:rPr>
                <w:sz w:val="20"/>
              </w:rPr>
              <w:t>Non-potable</w:t>
            </w:r>
            <w:r w:rsidR="005231B0">
              <w:rPr>
                <w:sz w:val="20"/>
              </w:rPr>
              <w:t xml:space="preserve"> corporate</w:t>
            </w:r>
            <w:r w:rsidRPr="009D37DB">
              <w:rPr>
                <w:sz w:val="20"/>
              </w:rPr>
              <w:t xml:space="preserve"> groundwater </w:t>
            </w:r>
          </w:p>
        </w:tc>
        <w:tc>
          <w:tcPr>
            <w:tcW w:w="1701" w:type="dxa"/>
          </w:tcPr>
          <w:p w14:paraId="5CCAAA63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1701" w:type="dxa"/>
          </w:tcPr>
          <w:p w14:paraId="65F7905F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2974" w:type="dxa"/>
          </w:tcPr>
          <w:p w14:paraId="656A88BE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</w:tr>
      <w:tr w:rsidR="00B063FA" w14:paraId="195C6DAD" w14:textId="77777777" w:rsidTr="00713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tcW w:w="0" w:type="dxa"/>
          </w:tcPr>
          <w:p w14:paraId="5B55375A" w14:textId="618939F0" w:rsidR="00B063FA" w:rsidRPr="009D37DB" w:rsidRDefault="00B063FA" w:rsidP="00B063FA">
            <w:pPr>
              <w:pStyle w:val="WCbody"/>
              <w:spacing w:before="0"/>
              <w:rPr>
                <w:sz w:val="20"/>
              </w:rPr>
            </w:pPr>
            <w:r w:rsidRPr="009D37DB">
              <w:rPr>
                <w:sz w:val="20"/>
              </w:rPr>
              <w:t xml:space="preserve">Non-potable </w:t>
            </w:r>
            <w:r w:rsidR="005231B0">
              <w:rPr>
                <w:sz w:val="20"/>
              </w:rPr>
              <w:t xml:space="preserve">corporate </w:t>
            </w:r>
            <w:r w:rsidRPr="009D37DB">
              <w:rPr>
                <w:sz w:val="20"/>
              </w:rPr>
              <w:t xml:space="preserve">alternate water </w:t>
            </w:r>
            <w:r>
              <w:rPr>
                <w:sz w:val="20"/>
              </w:rPr>
              <w:t>use</w:t>
            </w:r>
            <w:r w:rsidR="005231B0">
              <w:rPr>
                <w:sz w:val="20"/>
              </w:rPr>
              <w:t xml:space="preserve"> (e.g. recycled)</w:t>
            </w:r>
          </w:p>
        </w:tc>
        <w:tc>
          <w:tcPr>
            <w:tcW w:w="0" w:type="dxa"/>
          </w:tcPr>
          <w:p w14:paraId="6F39586D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0" w:type="dxa"/>
          </w:tcPr>
          <w:p w14:paraId="06023A8C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0" w:type="dxa"/>
          </w:tcPr>
          <w:p w14:paraId="1E8CC489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</w:tr>
      <w:tr w:rsidR="00B063FA" w14:paraId="46BBFAB1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tcW w:w="3510" w:type="dxa"/>
          </w:tcPr>
          <w:p w14:paraId="7FB66EBE" w14:textId="68809190" w:rsidR="00B063FA" w:rsidRDefault="00B063FA" w:rsidP="00B063FA">
            <w:pPr>
              <w:pStyle w:val="WCbody"/>
              <w:spacing w:before="0"/>
              <w:rPr>
                <w:sz w:val="20"/>
              </w:rPr>
            </w:pPr>
            <w:r>
              <w:rPr>
                <w:sz w:val="20"/>
              </w:rPr>
              <w:t>Community garden bore (allocation)</w:t>
            </w:r>
          </w:p>
        </w:tc>
        <w:tc>
          <w:tcPr>
            <w:tcW w:w="1701" w:type="dxa"/>
          </w:tcPr>
          <w:p w14:paraId="14C360D8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1701" w:type="dxa"/>
          </w:tcPr>
          <w:p w14:paraId="2666EEA6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2974" w:type="dxa"/>
          </w:tcPr>
          <w:p w14:paraId="55DE2846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</w:tr>
      <w:tr w:rsidR="00B063FA" w14:paraId="7A5D6983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tcW w:w="3510" w:type="dxa"/>
          </w:tcPr>
          <w:p w14:paraId="3883DE9F" w14:textId="7D41B267" w:rsidR="00B063FA" w:rsidRDefault="005D3D1D" w:rsidP="00B063FA">
            <w:pPr>
              <w:pStyle w:val="WCbody"/>
              <w:spacing w:before="0"/>
              <w:rPr>
                <w:sz w:val="20"/>
              </w:rPr>
            </w:pPr>
            <w:r>
              <w:rPr>
                <w:sz w:val="20"/>
                <w:szCs w:val="18"/>
              </w:rPr>
              <w:t>Community l</w:t>
            </w:r>
            <w:r w:rsidR="00B063FA" w:rsidRPr="004044A3">
              <w:rPr>
                <w:sz w:val="20"/>
                <w:szCs w:val="18"/>
              </w:rPr>
              <w:t xml:space="preserve">icensed, self-supply groundwater </w:t>
            </w:r>
            <w:r w:rsidR="00B063FA">
              <w:rPr>
                <w:sz w:val="20"/>
                <w:szCs w:val="18"/>
              </w:rPr>
              <w:t>(allocation)</w:t>
            </w:r>
          </w:p>
        </w:tc>
        <w:tc>
          <w:tcPr>
            <w:tcW w:w="1701" w:type="dxa"/>
          </w:tcPr>
          <w:p w14:paraId="36004644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1701" w:type="dxa"/>
          </w:tcPr>
          <w:p w14:paraId="439463A3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  <w:tc>
          <w:tcPr>
            <w:tcW w:w="2974" w:type="dxa"/>
          </w:tcPr>
          <w:p w14:paraId="2EBF4240" w14:textId="77777777" w:rsidR="00B063FA" w:rsidRPr="00F37DF6" w:rsidRDefault="00B063FA" w:rsidP="00B063FA">
            <w:pPr>
              <w:pStyle w:val="WCbody"/>
              <w:spacing w:before="0"/>
              <w:rPr>
                <w:color w:val="8496B0" w:themeColor="text2" w:themeTint="99"/>
                <w:sz w:val="20"/>
              </w:rPr>
            </w:pPr>
          </w:p>
        </w:tc>
      </w:tr>
      <w:tr w:rsidR="00B063FA" w14:paraId="7123F15C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tcW w:w="3510" w:type="dxa"/>
          </w:tcPr>
          <w:p w14:paraId="274A11E6" w14:textId="3E45A688" w:rsidR="00B063FA" w:rsidRPr="00F37DF6" w:rsidRDefault="00B063FA" w:rsidP="00B063FA">
            <w:pPr>
              <w:pStyle w:val="WCbody"/>
              <w:spacing w:before="0"/>
              <w:rPr>
                <w:b/>
                <w:sz w:val="20"/>
              </w:rPr>
            </w:pPr>
            <w:r w:rsidRPr="00F37DF6">
              <w:rPr>
                <w:b/>
                <w:sz w:val="20"/>
              </w:rPr>
              <w:t xml:space="preserve">Total </w:t>
            </w:r>
            <w:r>
              <w:rPr>
                <w:b/>
                <w:sz w:val="20"/>
              </w:rPr>
              <w:t xml:space="preserve">non-potable water </w:t>
            </w:r>
          </w:p>
        </w:tc>
        <w:tc>
          <w:tcPr>
            <w:tcW w:w="1701" w:type="dxa"/>
          </w:tcPr>
          <w:p w14:paraId="5F9D62F8" w14:textId="77777777" w:rsidR="00B063FA" w:rsidRPr="00291896" w:rsidRDefault="00B063FA" w:rsidP="00B063FA">
            <w:pPr>
              <w:pStyle w:val="WCbody"/>
              <w:spacing w:before="0"/>
              <w:rPr>
                <w:b/>
                <w:color w:val="8496B0" w:themeColor="text2" w:themeTint="99"/>
                <w:sz w:val="20"/>
              </w:rPr>
            </w:pPr>
          </w:p>
        </w:tc>
        <w:tc>
          <w:tcPr>
            <w:tcW w:w="1701" w:type="dxa"/>
          </w:tcPr>
          <w:p w14:paraId="33EAA9B3" w14:textId="77777777" w:rsidR="00B063FA" w:rsidRPr="00291896" w:rsidRDefault="00B063FA" w:rsidP="00B063FA">
            <w:pPr>
              <w:pStyle w:val="WCbody"/>
              <w:spacing w:before="0"/>
              <w:rPr>
                <w:b/>
                <w:color w:val="8496B0" w:themeColor="text2" w:themeTint="99"/>
                <w:sz w:val="20"/>
              </w:rPr>
            </w:pPr>
          </w:p>
        </w:tc>
        <w:tc>
          <w:tcPr>
            <w:tcW w:w="2974" w:type="dxa"/>
          </w:tcPr>
          <w:p w14:paraId="4C7CF731" w14:textId="77777777" w:rsidR="00B063FA" w:rsidRPr="00291896" w:rsidRDefault="00B063FA" w:rsidP="00B063FA">
            <w:pPr>
              <w:pStyle w:val="WCbody"/>
              <w:spacing w:before="0"/>
              <w:rPr>
                <w:b/>
                <w:color w:val="8496B0" w:themeColor="text2" w:themeTint="99"/>
                <w:sz w:val="20"/>
              </w:rPr>
            </w:pPr>
          </w:p>
        </w:tc>
      </w:tr>
    </w:tbl>
    <w:p w14:paraId="0C3BC9BC" w14:textId="77777777" w:rsidR="00A80BDF" w:rsidRPr="007132C3" w:rsidRDefault="00A80BDF" w:rsidP="008A4D60"/>
    <w:p w14:paraId="0E64CA7B" w14:textId="4B51BA6A" w:rsidR="003B0346" w:rsidRDefault="003B0346" w:rsidP="003B0346">
      <w:pPr>
        <w:pStyle w:val="Heading2"/>
      </w:pPr>
      <w:r>
        <w:t>Top water consuming sites</w:t>
      </w:r>
    </w:p>
    <w:p w14:paraId="70A11D46" w14:textId="186630A6" w:rsidR="00AE6913" w:rsidRDefault="00C76C36" w:rsidP="00E94913">
      <w:pPr>
        <w:rPr>
          <w:sz w:val="20"/>
        </w:rPr>
      </w:pPr>
      <w:r>
        <w:rPr>
          <w:sz w:val="20"/>
        </w:rPr>
        <w:t>Review</w:t>
      </w:r>
      <w:r w:rsidR="00AE6913" w:rsidRPr="002A2DCB">
        <w:rPr>
          <w:sz w:val="20"/>
        </w:rPr>
        <w:t xml:space="preserve"> your council’s </w:t>
      </w:r>
      <w:r w:rsidR="00AE6913">
        <w:rPr>
          <w:sz w:val="20"/>
        </w:rPr>
        <w:t>top water using sites in the below table</w:t>
      </w:r>
      <w:r w:rsidR="00AE6913" w:rsidRPr="002A2DCB">
        <w:rPr>
          <w:sz w:val="20"/>
        </w:rPr>
        <w:t>.</w:t>
      </w:r>
    </w:p>
    <w:p w14:paraId="6FECE85C" w14:textId="77777777" w:rsidR="00AE6913" w:rsidRPr="002A2DCB" w:rsidRDefault="00AE6913" w:rsidP="00AE6913">
      <w:pPr>
        <w:rPr>
          <w:sz w:val="20"/>
        </w:rPr>
      </w:pPr>
      <w:r w:rsidRPr="002A2DCB">
        <w:rPr>
          <w:sz w:val="20"/>
          <w:szCs w:val="18"/>
        </w:rPr>
        <w:t>*Let us know of any unexplained/ high water use or water efficiency measures in the past year that may affect your regular water use for these sites e.g. site renovations, seasonal closures, new lawn, leaks etc.</w:t>
      </w:r>
    </w:p>
    <w:tbl>
      <w:tblPr>
        <w:tblStyle w:val="WaterCorp"/>
        <w:tblW w:w="9854" w:type="dxa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1420"/>
        <w:gridCol w:w="1236"/>
        <w:gridCol w:w="1167"/>
        <w:gridCol w:w="2521"/>
      </w:tblGrid>
      <w:tr w:rsidR="003B0346" w14:paraId="5148C82D" w14:textId="77777777" w:rsidTr="00870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384" w:type="dxa"/>
          </w:tcPr>
          <w:p w14:paraId="03286E3F" w14:textId="77777777" w:rsidR="003B0346" w:rsidRPr="008F616A" w:rsidRDefault="003B0346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</w:rPr>
            </w:pPr>
            <w:r w:rsidRPr="008F616A">
              <w:rPr>
                <w:b/>
                <w:color w:val="FFFFFF" w:themeColor="background1"/>
                <w:sz w:val="20"/>
              </w:rPr>
              <w:t>Account #</w:t>
            </w:r>
          </w:p>
        </w:tc>
        <w:tc>
          <w:tcPr>
            <w:tcW w:w="2126" w:type="dxa"/>
          </w:tcPr>
          <w:p w14:paraId="411A2C1F" w14:textId="77777777" w:rsidR="003B0346" w:rsidRPr="008F616A" w:rsidRDefault="003B0346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</w:rPr>
            </w:pPr>
            <w:r w:rsidRPr="008F616A">
              <w:rPr>
                <w:b/>
                <w:color w:val="FFFFFF" w:themeColor="background1"/>
                <w:sz w:val="20"/>
              </w:rPr>
              <w:t>Common name</w:t>
            </w:r>
          </w:p>
        </w:tc>
        <w:tc>
          <w:tcPr>
            <w:tcW w:w="1420" w:type="dxa"/>
          </w:tcPr>
          <w:p w14:paraId="241B74D0" w14:textId="77777777" w:rsidR="003B0346" w:rsidRPr="008F616A" w:rsidRDefault="003B0346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</w:rPr>
            </w:pPr>
            <w:r w:rsidRPr="008F616A">
              <w:rPr>
                <w:b/>
                <w:color w:val="FFFFFF" w:themeColor="background1"/>
                <w:sz w:val="20"/>
              </w:rPr>
              <w:t>Water use source</w:t>
            </w:r>
          </w:p>
        </w:tc>
        <w:tc>
          <w:tcPr>
            <w:tcW w:w="1236" w:type="dxa"/>
          </w:tcPr>
          <w:p w14:paraId="4C5D07FC" w14:textId="77777777" w:rsidR="003B0346" w:rsidRPr="008F616A" w:rsidRDefault="003B0346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2019/2020</w:t>
            </w:r>
            <w:r w:rsidRPr="008F616A">
              <w:rPr>
                <w:b/>
                <w:color w:val="FFFFFF" w:themeColor="background1"/>
                <w:sz w:val="20"/>
              </w:rPr>
              <w:t xml:space="preserve"> (</w:t>
            </w:r>
            <w:proofErr w:type="spellStart"/>
            <w:r w:rsidRPr="008F616A">
              <w:rPr>
                <w:b/>
                <w:color w:val="FFFFFF" w:themeColor="background1"/>
                <w:sz w:val="20"/>
              </w:rPr>
              <w:t>kL</w:t>
            </w:r>
            <w:proofErr w:type="spellEnd"/>
            <w:r w:rsidRPr="008F616A">
              <w:rPr>
                <w:b/>
                <w:color w:val="FFFFFF" w:themeColor="background1"/>
                <w:sz w:val="20"/>
              </w:rPr>
              <w:t>)</w:t>
            </w:r>
          </w:p>
        </w:tc>
        <w:tc>
          <w:tcPr>
            <w:tcW w:w="1167" w:type="dxa"/>
          </w:tcPr>
          <w:p w14:paraId="28081FC5" w14:textId="77777777" w:rsidR="003B0346" w:rsidRPr="008F616A" w:rsidRDefault="003B0346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 xml:space="preserve">2020/2021 </w:t>
            </w:r>
            <w:r w:rsidRPr="008F616A">
              <w:rPr>
                <w:b/>
                <w:color w:val="FFFFFF" w:themeColor="background1"/>
                <w:sz w:val="20"/>
              </w:rPr>
              <w:t>(</w:t>
            </w:r>
            <w:proofErr w:type="spellStart"/>
            <w:r w:rsidRPr="008F616A">
              <w:rPr>
                <w:b/>
                <w:color w:val="FFFFFF" w:themeColor="background1"/>
                <w:sz w:val="20"/>
              </w:rPr>
              <w:t>kL</w:t>
            </w:r>
            <w:proofErr w:type="spellEnd"/>
            <w:r w:rsidRPr="008F616A">
              <w:rPr>
                <w:b/>
                <w:color w:val="FFFFFF" w:themeColor="background1"/>
                <w:sz w:val="20"/>
              </w:rPr>
              <w:t>)</w:t>
            </w:r>
          </w:p>
        </w:tc>
        <w:tc>
          <w:tcPr>
            <w:tcW w:w="2521" w:type="dxa"/>
          </w:tcPr>
          <w:p w14:paraId="5AB79E82" w14:textId="10501A3E" w:rsidR="003B0346" w:rsidRPr="007132C3" w:rsidRDefault="00694801" w:rsidP="00870F83">
            <w:pPr>
              <w:pStyle w:val="Heading2"/>
              <w:outlineLvl w:val="1"/>
              <w:rPr>
                <w:b/>
                <w:bCs/>
                <w:color w:val="FFFFFF" w:themeColor="background1"/>
                <w:sz w:val="20"/>
              </w:rPr>
            </w:pPr>
            <w:r w:rsidRPr="007132C3">
              <w:rPr>
                <w:bCs/>
                <w:color w:val="FFFFFF" w:themeColor="background1"/>
                <w:sz w:val="20"/>
              </w:rPr>
              <w:t>Notes/Update</w:t>
            </w:r>
            <w:r>
              <w:rPr>
                <w:b/>
                <w:bCs/>
                <w:color w:val="FFFFFF" w:themeColor="background1"/>
                <w:sz w:val="20"/>
              </w:rPr>
              <w:t>*</w:t>
            </w:r>
          </w:p>
        </w:tc>
      </w:tr>
      <w:tr w:rsidR="003B0346" w14:paraId="22DC5D17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tcW w:w="9854" w:type="dxa"/>
            <w:gridSpan w:val="6"/>
            <w:shd w:val="clear" w:color="auto" w:fill="323E4F" w:themeFill="text2" w:themeFillShade="BF"/>
            <w:vAlign w:val="center"/>
          </w:tcPr>
          <w:p w14:paraId="70345637" w14:textId="77777777" w:rsidR="003B0346" w:rsidRPr="00F97060" w:rsidRDefault="003B0346" w:rsidP="007132C3">
            <w:pPr>
              <w:spacing w:after="0"/>
              <w:rPr>
                <w:b/>
                <w:color w:val="FFFFFF" w:themeColor="background1"/>
              </w:rPr>
            </w:pPr>
            <w:r w:rsidRPr="007132C3">
              <w:rPr>
                <w:b/>
                <w:color w:val="FFFFFF" w:themeColor="background1"/>
                <w:sz w:val="20"/>
              </w:rPr>
              <w:t>Top 5 potable sites</w:t>
            </w:r>
          </w:p>
        </w:tc>
      </w:tr>
      <w:tr w:rsidR="003B0346" w14:paraId="1A3E0DB2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7AEBFE6A" w14:textId="400B1DEE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6" w:type="dxa"/>
          </w:tcPr>
          <w:p w14:paraId="4A8C1827" w14:textId="4CED20AB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420" w:type="dxa"/>
          </w:tcPr>
          <w:p w14:paraId="7B875C84" w14:textId="15A7441F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236" w:type="dxa"/>
          </w:tcPr>
          <w:p w14:paraId="12F537AE" w14:textId="7033FE14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167" w:type="dxa"/>
          </w:tcPr>
          <w:p w14:paraId="6465CE46" w14:textId="3D25DA49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521" w:type="dxa"/>
          </w:tcPr>
          <w:p w14:paraId="30A738E2" w14:textId="33221253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743537E3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59A0261A" w14:textId="721A3974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6" w:type="dxa"/>
          </w:tcPr>
          <w:p w14:paraId="6FE29560" w14:textId="67137FC9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420" w:type="dxa"/>
          </w:tcPr>
          <w:p w14:paraId="62896D39" w14:textId="09E31118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236" w:type="dxa"/>
          </w:tcPr>
          <w:p w14:paraId="4D300C88" w14:textId="5F3B8826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167" w:type="dxa"/>
          </w:tcPr>
          <w:p w14:paraId="475D9BAA" w14:textId="51D4793A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521" w:type="dxa"/>
          </w:tcPr>
          <w:p w14:paraId="6D29B5ED" w14:textId="05881D30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5912F5D3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38ADE3CB" w14:textId="31868F34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6" w:type="dxa"/>
          </w:tcPr>
          <w:p w14:paraId="0208C4FB" w14:textId="1EE425B0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420" w:type="dxa"/>
          </w:tcPr>
          <w:p w14:paraId="257989AE" w14:textId="7AD029E5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236" w:type="dxa"/>
          </w:tcPr>
          <w:p w14:paraId="42A3B067" w14:textId="538A46EF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167" w:type="dxa"/>
          </w:tcPr>
          <w:p w14:paraId="1CB3483F" w14:textId="6EAF3B7E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521" w:type="dxa"/>
          </w:tcPr>
          <w:p w14:paraId="24E750C9" w14:textId="731B0582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38AE38FC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476D9271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126" w:type="dxa"/>
          </w:tcPr>
          <w:p w14:paraId="5197DD61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420" w:type="dxa"/>
          </w:tcPr>
          <w:p w14:paraId="4A14B465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236" w:type="dxa"/>
          </w:tcPr>
          <w:p w14:paraId="17595E96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167" w:type="dxa"/>
          </w:tcPr>
          <w:p w14:paraId="5A8E5670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521" w:type="dxa"/>
          </w:tcPr>
          <w:p w14:paraId="2196FE80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3B0346" w14:paraId="5475F075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0ECCF623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126" w:type="dxa"/>
          </w:tcPr>
          <w:p w14:paraId="680B6757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420" w:type="dxa"/>
          </w:tcPr>
          <w:p w14:paraId="18887183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236" w:type="dxa"/>
          </w:tcPr>
          <w:p w14:paraId="45778090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167" w:type="dxa"/>
          </w:tcPr>
          <w:p w14:paraId="148BE337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521" w:type="dxa"/>
          </w:tcPr>
          <w:p w14:paraId="559872B8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3B0346" w14:paraId="6C0899A9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9854" w:type="dxa"/>
            <w:gridSpan w:val="6"/>
            <w:shd w:val="clear" w:color="auto" w:fill="323E4F" w:themeFill="text2" w:themeFillShade="BF"/>
            <w:vAlign w:val="center"/>
          </w:tcPr>
          <w:p w14:paraId="4B969CC2" w14:textId="77777777" w:rsidR="003B0346" w:rsidRPr="00A020B6" w:rsidRDefault="003B0346" w:rsidP="007132C3">
            <w:pPr>
              <w:spacing w:after="0"/>
              <w:rPr>
                <w:b/>
                <w:color w:val="FFFFFF" w:themeColor="background1"/>
              </w:rPr>
            </w:pPr>
            <w:r w:rsidRPr="007132C3">
              <w:rPr>
                <w:b/>
                <w:color w:val="FFFFFF" w:themeColor="background1"/>
                <w:sz w:val="20"/>
              </w:rPr>
              <w:t>Top 5 non-potable sites</w:t>
            </w:r>
          </w:p>
        </w:tc>
      </w:tr>
      <w:tr w:rsidR="003B0346" w14:paraId="4CD87412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20FBEAC6" w14:textId="02386652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6" w:type="dxa"/>
          </w:tcPr>
          <w:p w14:paraId="7B6A6380" w14:textId="181895D2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420" w:type="dxa"/>
          </w:tcPr>
          <w:p w14:paraId="3B7820D5" w14:textId="61F53C56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236" w:type="dxa"/>
          </w:tcPr>
          <w:p w14:paraId="0A90649F" w14:textId="0AC27AFF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167" w:type="dxa"/>
          </w:tcPr>
          <w:p w14:paraId="6070E80C" w14:textId="5F924DE0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521" w:type="dxa"/>
          </w:tcPr>
          <w:p w14:paraId="66830EB7" w14:textId="6A768327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2CE295F7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26E9BE77" w14:textId="1AADEA4F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6" w:type="dxa"/>
          </w:tcPr>
          <w:p w14:paraId="703CB298" w14:textId="63BB11FC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420" w:type="dxa"/>
          </w:tcPr>
          <w:p w14:paraId="639C697A" w14:textId="495F2FD6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236" w:type="dxa"/>
          </w:tcPr>
          <w:p w14:paraId="02875BB2" w14:textId="3772C793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167" w:type="dxa"/>
          </w:tcPr>
          <w:p w14:paraId="1DD55E22" w14:textId="22BC937C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521" w:type="dxa"/>
          </w:tcPr>
          <w:p w14:paraId="1D89071D" w14:textId="48BA00C6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56C508BA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0B9FE193" w14:textId="5532FDB6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6" w:type="dxa"/>
          </w:tcPr>
          <w:p w14:paraId="0F9D8AC3" w14:textId="5D565CCD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420" w:type="dxa"/>
          </w:tcPr>
          <w:p w14:paraId="29E123D2" w14:textId="222AC1B7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236" w:type="dxa"/>
          </w:tcPr>
          <w:p w14:paraId="3D2805FB" w14:textId="1245FDEA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167" w:type="dxa"/>
          </w:tcPr>
          <w:p w14:paraId="437A4E18" w14:textId="06BCC108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521" w:type="dxa"/>
          </w:tcPr>
          <w:p w14:paraId="4612B560" w14:textId="1D02928C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06E4C21E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5FECB424" w14:textId="7358DCF8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6" w:type="dxa"/>
          </w:tcPr>
          <w:p w14:paraId="16C7AA7D" w14:textId="17820DD2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420" w:type="dxa"/>
          </w:tcPr>
          <w:p w14:paraId="04E435FC" w14:textId="7041630E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236" w:type="dxa"/>
          </w:tcPr>
          <w:p w14:paraId="41F7BD58" w14:textId="1868318B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167" w:type="dxa"/>
          </w:tcPr>
          <w:p w14:paraId="5827A6AB" w14:textId="3C1BFA90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521" w:type="dxa"/>
          </w:tcPr>
          <w:p w14:paraId="0431D5D3" w14:textId="203C15C5" w:rsidR="003B0346" w:rsidRPr="00E55E0D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  <w:sz w:val="20"/>
              </w:rPr>
            </w:pPr>
          </w:p>
        </w:tc>
      </w:tr>
      <w:tr w:rsidR="003B0346" w14:paraId="7BBEE679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10F7B0CC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126" w:type="dxa"/>
          </w:tcPr>
          <w:p w14:paraId="094648EC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420" w:type="dxa"/>
          </w:tcPr>
          <w:p w14:paraId="68682BCC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236" w:type="dxa"/>
          </w:tcPr>
          <w:p w14:paraId="7F65156F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167" w:type="dxa"/>
          </w:tcPr>
          <w:p w14:paraId="63F44BD7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521" w:type="dxa"/>
          </w:tcPr>
          <w:p w14:paraId="2E0E7583" w14:textId="77777777" w:rsidR="003B0346" w:rsidRPr="00A020B6" w:rsidRDefault="003B0346" w:rsidP="00870F83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</w:tbl>
    <w:p w14:paraId="659C9F86" w14:textId="77777777" w:rsidR="003B0346" w:rsidRDefault="003B0346" w:rsidP="003B0346">
      <w:pPr>
        <w:rPr>
          <w:b/>
        </w:rPr>
      </w:pPr>
    </w:p>
    <w:p w14:paraId="44A0C35A" w14:textId="77777777" w:rsidR="003B0346" w:rsidRPr="00475816" w:rsidRDefault="003B0346" w:rsidP="007132C3">
      <w:pPr>
        <w:pStyle w:val="Heading2"/>
      </w:pPr>
      <w:r>
        <w:t>Water Licence Compliance</w:t>
      </w:r>
    </w:p>
    <w:p w14:paraId="797DF178" w14:textId="346AD717" w:rsidR="00954A08" w:rsidRDefault="00C76C36" w:rsidP="007132C3">
      <w:pPr>
        <w:spacing w:after="0" w:line="264" w:lineRule="auto"/>
        <w:rPr>
          <w:sz w:val="20"/>
          <w:szCs w:val="18"/>
        </w:rPr>
      </w:pPr>
      <w:r>
        <w:rPr>
          <w:sz w:val="20"/>
          <w:szCs w:val="18"/>
        </w:rPr>
        <w:t>Provide</w:t>
      </w:r>
      <w:r w:rsidR="00954A08">
        <w:rPr>
          <w:sz w:val="20"/>
          <w:szCs w:val="18"/>
        </w:rPr>
        <w:t xml:space="preserve"> updates on your </w:t>
      </w:r>
      <w:r w:rsidR="00954A08" w:rsidRPr="002A2DCB">
        <w:rPr>
          <w:sz w:val="20"/>
          <w:szCs w:val="18"/>
        </w:rPr>
        <w:t xml:space="preserve">corporate groundwater licences </w:t>
      </w:r>
      <w:r>
        <w:rPr>
          <w:sz w:val="20"/>
          <w:szCs w:val="18"/>
        </w:rPr>
        <w:t xml:space="preserve">in the below table </w:t>
      </w:r>
      <w:r w:rsidR="00954A08" w:rsidRPr="002A2DCB">
        <w:rPr>
          <w:sz w:val="20"/>
          <w:szCs w:val="18"/>
        </w:rPr>
        <w:t xml:space="preserve">to help monitor abstraction and groundwater use efficiency. For changes in licences, please provide details in the notes section. </w:t>
      </w:r>
    </w:p>
    <w:p w14:paraId="6FA58233" w14:textId="77777777" w:rsidR="00954A08" w:rsidRPr="002A2DCB" w:rsidRDefault="00954A08" w:rsidP="00954A08">
      <w:pPr>
        <w:spacing w:before="180" w:after="0" w:line="264" w:lineRule="auto"/>
        <w:rPr>
          <w:sz w:val="20"/>
          <w:szCs w:val="18"/>
        </w:rPr>
      </w:pPr>
      <w:r w:rsidRPr="002A2DCB">
        <w:rPr>
          <w:sz w:val="20"/>
          <w:szCs w:val="18"/>
        </w:rPr>
        <w:t xml:space="preserve">For details on groundwater licences, contact Department of Water and Environmental regulation at </w:t>
      </w:r>
      <w:hyperlink r:id="rId15" w:history="1">
        <w:r w:rsidRPr="002A2DCB">
          <w:rPr>
            <w:color w:val="0563C1"/>
            <w:sz w:val="20"/>
            <w:szCs w:val="18"/>
            <w:u w:val="single"/>
          </w:rPr>
          <w:t>waterwise@dwer.wa.gov.au</w:t>
        </w:r>
      </w:hyperlink>
      <w:r w:rsidRPr="002A2DCB">
        <w:rPr>
          <w:sz w:val="20"/>
          <w:szCs w:val="18"/>
        </w:rPr>
        <w:t xml:space="preserve"> </w:t>
      </w:r>
      <w:r w:rsidRPr="002A2DCB">
        <w:rPr>
          <w:sz w:val="20"/>
          <w:szCs w:val="18"/>
        </w:rPr>
        <w:br/>
      </w:r>
    </w:p>
    <w:tbl>
      <w:tblPr>
        <w:tblStyle w:val="WaterCorp"/>
        <w:tblW w:w="9628" w:type="dxa"/>
        <w:tblLook w:val="04A0" w:firstRow="1" w:lastRow="0" w:firstColumn="1" w:lastColumn="0" w:noHBand="0" w:noVBand="1"/>
      </w:tblPr>
      <w:tblGrid>
        <w:gridCol w:w="1380"/>
        <w:gridCol w:w="1559"/>
        <w:gridCol w:w="1295"/>
        <w:gridCol w:w="1295"/>
        <w:gridCol w:w="2148"/>
        <w:gridCol w:w="1951"/>
      </w:tblGrid>
      <w:tr w:rsidR="00936485" w:rsidRPr="00C42E9B" w14:paraId="33B4498C" w14:textId="22873237" w:rsidTr="009364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380" w:type="dxa"/>
          </w:tcPr>
          <w:p w14:paraId="573A51D4" w14:textId="77777777" w:rsidR="00936485" w:rsidRPr="00C42E9B" w:rsidRDefault="00936485" w:rsidP="00C42E9B">
            <w:pPr>
              <w:spacing w:before="180" w:after="0" w:line="264" w:lineRule="auto"/>
              <w:rPr>
                <w:bCs/>
                <w:sz w:val="20"/>
              </w:rPr>
            </w:pPr>
            <w:r w:rsidRPr="00C42E9B">
              <w:rPr>
                <w:bCs/>
                <w:sz w:val="20"/>
              </w:rPr>
              <w:t>Licence #</w:t>
            </w:r>
          </w:p>
        </w:tc>
        <w:tc>
          <w:tcPr>
            <w:tcW w:w="1559" w:type="dxa"/>
          </w:tcPr>
          <w:p w14:paraId="73621332" w14:textId="77777777" w:rsidR="00936485" w:rsidRPr="00C42E9B" w:rsidRDefault="00936485" w:rsidP="00C42E9B">
            <w:pPr>
              <w:spacing w:before="180" w:after="0" w:line="264" w:lineRule="auto"/>
              <w:rPr>
                <w:bCs/>
                <w:sz w:val="20"/>
              </w:rPr>
            </w:pPr>
            <w:r w:rsidRPr="00C42E9B">
              <w:rPr>
                <w:bCs/>
                <w:sz w:val="20"/>
              </w:rPr>
              <w:t>Current Licensed allocation (</w:t>
            </w:r>
            <w:proofErr w:type="spellStart"/>
            <w:r w:rsidRPr="00C42E9B">
              <w:rPr>
                <w:bCs/>
                <w:sz w:val="20"/>
              </w:rPr>
              <w:t>kL</w:t>
            </w:r>
            <w:proofErr w:type="spellEnd"/>
            <w:r w:rsidRPr="00C42E9B">
              <w:rPr>
                <w:bCs/>
                <w:sz w:val="20"/>
              </w:rPr>
              <w:t>)</w:t>
            </w:r>
          </w:p>
        </w:tc>
        <w:tc>
          <w:tcPr>
            <w:tcW w:w="1295" w:type="dxa"/>
          </w:tcPr>
          <w:p w14:paraId="7D1242BF" w14:textId="77777777" w:rsidR="00936485" w:rsidRPr="00C42E9B" w:rsidRDefault="00936485" w:rsidP="00C42E9B">
            <w:pPr>
              <w:spacing w:before="180" w:after="0" w:line="264" w:lineRule="auto"/>
              <w:rPr>
                <w:bCs/>
                <w:sz w:val="20"/>
              </w:rPr>
            </w:pPr>
            <w:r w:rsidRPr="00C42E9B">
              <w:rPr>
                <w:bCs/>
                <w:sz w:val="20"/>
              </w:rPr>
              <w:t xml:space="preserve">Actual metered abstraction </w:t>
            </w:r>
          </w:p>
          <w:p w14:paraId="40978BA7" w14:textId="77777777" w:rsidR="00936485" w:rsidRPr="00C42E9B" w:rsidRDefault="00936485" w:rsidP="00C42E9B">
            <w:pPr>
              <w:spacing w:before="180" w:after="0" w:line="264" w:lineRule="auto"/>
              <w:rPr>
                <w:bCs/>
                <w:sz w:val="20"/>
              </w:rPr>
            </w:pPr>
            <w:r w:rsidRPr="00C42E9B">
              <w:rPr>
                <w:bCs/>
                <w:sz w:val="20"/>
              </w:rPr>
              <w:t>2019/2020 (</w:t>
            </w:r>
            <w:proofErr w:type="spellStart"/>
            <w:r w:rsidRPr="00C42E9B">
              <w:rPr>
                <w:bCs/>
                <w:sz w:val="20"/>
              </w:rPr>
              <w:t>kL</w:t>
            </w:r>
            <w:proofErr w:type="spellEnd"/>
            <w:r w:rsidRPr="00C42E9B">
              <w:rPr>
                <w:bCs/>
                <w:sz w:val="20"/>
              </w:rPr>
              <w:t>)</w:t>
            </w:r>
          </w:p>
        </w:tc>
        <w:tc>
          <w:tcPr>
            <w:tcW w:w="1295" w:type="dxa"/>
          </w:tcPr>
          <w:p w14:paraId="10D55FA9" w14:textId="77777777" w:rsidR="00936485" w:rsidRPr="00C42E9B" w:rsidRDefault="00936485" w:rsidP="00C42E9B">
            <w:pPr>
              <w:spacing w:before="180" w:after="0" w:line="264" w:lineRule="auto"/>
              <w:rPr>
                <w:bCs/>
                <w:sz w:val="20"/>
              </w:rPr>
            </w:pPr>
            <w:r w:rsidRPr="00C42E9B">
              <w:rPr>
                <w:bCs/>
                <w:sz w:val="20"/>
              </w:rPr>
              <w:t>Actual metered abstraction</w:t>
            </w:r>
          </w:p>
          <w:p w14:paraId="64C38FA3" w14:textId="77777777" w:rsidR="00936485" w:rsidRPr="00C42E9B" w:rsidRDefault="00936485" w:rsidP="00C42E9B">
            <w:pPr>
              <w:spacing w:before="180" w:after="0" w:line="264" w:lineRule="auto"/>
              <w:rPr>
                <w:bCs/>
                <w:sz w:val="20"/>
              </w:rPr>
            </w:pPr>
            <w:r w:rsidRPr="00C42E9B">
              <w:rPr>
                <w:bCs/>
                <w:sz w:val="20"/>
              </w:rPr>
              <w:t>2020/2021 (</w:t>
            </w:r>
            <w:proofErr w:type="spellStart"/>
            <w:r w:rsidRPr="00C42E9B">
              <w:rPr>
                <w:bCs/>
                <w:sz w:val="20"/>
              </w:rPr>
              <w:t>kL</w:t>
            </w:r>
            <w:proofErr w:type="spellEnd"/>
            <w:r w:rsidRPr="00C42E9B">
              <w:rPr>
                <w:bCs/>
                <w:sz w:val="20"/>
              </w:rPr>
              <w:t>)</w:t>
            </w:r>
          </w:p>
        </w:tc>
        <w:tc>
          <w:tcPr>
            <w:tcW w:w="2148" w:type="dxa"/>
          </w:tcPr>
          <w:p w14:paraId="3D6A57BA" w14:textId="6C0B6D13" w:rsidR="00936485" w:rsidRPr="00C42E9B" w:rsidRDefault="00694801" w:rsidP="00C42E9B">
            <w:pPr>
              <w:spacing w:before="180" w:after="0" w:line="264" w:lineRule="auto"/>
              <w:rPr>
                <w:bCs/>
                <w:sz w:val="20"/>
              </w:rPr>
            </w:pPr>
            <w:r>
              <w:rPr>
                <w:sz w:val="20"/>
              </w:rPr>
              <w:t>Notes/Update</w:t>
            </w:r>
          </w:p>
        </w:tc>
        <w:tc>
          <w:tcPr>
            <w:tcW w:w="1951" w:type="dxa"/>
          </w:tcPr>
          <w:p w14:paraId="379E2EF0" w14:textId="3A8109F6" w:rsidR="00936485" w:rsidRPr="00C42E9B" w:rsidRDefault="00936485" w:rsidP="00C42E9B">
            <w:pPr>
              <w:spacing w:before="180" w:after="0" w:line="264" w:lineRule="auto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Are the </w:t>
            </w:r>
            <w:proofErr w:type="gramStart"/>
            <w:r>
              <w:rPr>
                <w:bCs/>
                <w:sz w:val="20"/>
              </w:rPr>
              <w:t>2020/2021 meter</w:t>
            </w:r>
            <w:proofErr w:type="gramEnd"/>
            <w:r>
              <w:rPr>
                <w:bCs/>
                <w:sz w:val="20"/>
              </w:rPr>
              <w:t xml:space="preserve"> reads uploaded into Water Online?</w:t>
            </w:r>
          </w:p>
        </w:tc>
      </w:tr>
      <w:tr w:rsidR="00936485" w:rsidRPr="00C42E9B" w14:paraId="3F668F2B" w14:textId="4A7B878D" w:rsidTr="00936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380" w:type="dxa"/>
          </w:tcPr>
          <w:p w14:paraId="26764492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 xml:space="preserve">GWL </w:t>
            </w:r>
            <w:proofErr w:type="spellStart"/>
            <w:r w:rsidRPr="00C42E9B">
              <w:rPr>
                <w:i/>
                <w:color w:val="8496B0" w:themeColor="text2" w:themeTint="99"/>
                <w:sz w:val="20"/>
              </w:rPr>
              <w:t>xxxxxx</w:t>
            </w:r>
            <w:proofErr w:type="spellEnd"/>
          </w:p>
        </w:tc>
        <w:tc>
          <w:tcPr>
            <w:tcW w:w="1559" w:type="dxa"/>
          </w:tcPr>
          <w:p w14:paraId="22315E2C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>1,000,000</w:t>
            </w:r>
          </w:p>
        </w:tc>
        <w:tc>
          <w:tcPr>
            <w:tcW w:w="1295" w:type="dxa"/>
          </w:tcPr>
          <w:p w14:paraId="3D097AEB" w14:textId="0E20C368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900,000</w:t>
            </w:r>
          </w:p>
        </w:tc>
        <w:tc>
          <w:tcPr>
            <w:tcW w:w="1295" w:type="dxa"/>
          </w:tcPr>
          <w:p w14:paraId="2FBD50C7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>N/A</w:t>
            </w:r>
          </w:p>
        </w:tc>
        <w:tc>
          <w:tcPr>
            <w:tcW w:w="2148" w:type="dxa"/>
          </w:tcPr>
          <w:p w14:paraId="0CD0C01B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 xml:space="preserve">Licence changed </w:t>
            </w:r>
          </w:p>
        </w:tc>
        <w:tc>
          <w:tcPr>
            <w:tcW w:w="1951" w:type="dxa"/>
          </w:tcPr>
          <w:p w14:paraId="000C0850" w14:textId="685F845C" w:rsidR="00936485" w:rsidRPr="00C42E9B" w:rsidRDefault="00936485" w:rsidP="00C42E9B">
            <w:pPr>
              <w:spacing w:after="0" w:line="264" w:lineRule="auto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No</w:t>
            </w:r>
          </w:p>
        </w:tc>
      </w:tr>
      <w:tr w:rsidR="00936485" w:rsidRPr="00C42E9B" w14:paraId="132AB833" w14:textId="68A7A19A" w:rsidTr="00936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380" w:type="dxa"/>
          </w:tcPr>
          <w:p w14:paraId="5C8F49C6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 xml:space="preserve">GWL </w:t>
            </w:r>
            <w:proofErr w:type="spellStart"/>
            <w:r w:rsidRPr="00C42E9B">
              <w:rPr>
                <w:i/>
                <w:color w:val="8496B0" w:themeColor="text2" w:themeTint="99"/>
                <w:sz w:val="20"/>
              </w:rPr>
              <w:t>xxxxxx</w:t>
            </w:r>
            <w:proofErr w:type="spellEnd"/>
          </w:p>
        </w:tc>
        <w:tc>
          <w:tcPr>
            <w:tcW w:w="1559" w:type="dxa"/>
          </w:tcPr>
          <w:p w14:paraId="000E1304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>900,000</w:t>
            </w:r>
          </w:p>
        </w:tc>
        <w:tc>
          <w:tcPr>
            <w:tcW w:w="1295" w:type="dxa"/>
          </w:tcPr>
          <w:p w14:paraId="030AF287" w14:textId="2A40FE21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N/A</w:t>
            </w:r>
          </w:p>
        </w:tc>
        <w:tc>
          <w:tcPr>
            <w:tcW w:w="1295" w:type="dxa"/>
          </w:tcPr>
          <w:p w14:paraId="5606DD63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>850,000</w:t>
            </w:r>
          </w:p>
        </w:tc>
        <w:tc>
          <w:tcPr>
            <w:tcW w:w="2148" w:type="dxa"/>
          </w:tcPr>
          <w:p w14:paraId="60680F95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>New licence in 2019</w:t>
            </w:r>
          </w:p>
        </w:tc>
        <w:tc>
          <w:tcPr>
            <w:tcW w:w="1951" w:type="dxa"/>
          </w:tcPr>
          <w:p w14:paraId="01EF8829" w14:textId="06ED9F37" w:rsidR="00936485" w:rsidRPr="00C42E9B" w:rsidRDefault="00936485" w:rsidP="00C42E9B">
            <w:pPr>
              <w:spacing w:after="0" w:line="264" w:lineRule="auto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Yes</w:t>
            </w:r>
          </w:p>
        </w:tc>
      </w:tr>
      <w:tr w:rsidR="00936485" w:rsidRPr="00C42E9B" w14:paraId="2D174FFD" w14:textId="5D474DA2" w:rsidTr="00936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380" w:type="dxa"/>
          </w:tcPr>
          <w:p w14:paraId="68E933AC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 xml:space="preserve">SWL </w:t>
            </w:r>
            <w:proofErr w:type="spellStart"/>
            <w:r w:rsidRPr="00C42E9B">
              <w:rPr>
                <w:i/>
                <w:color w:val="8496B0" w:themeColor="text2" w:themeTint="99"/>
                <w:sz w:val="20"/>
              </w:rPr>
              <w:t>xxxxxx</w:t>
            </w:r>
            <w:proofErr w:type="spellEnd"/>
          </w:p>
        </w:tc>
        <w:tc>
          <w:tcPr>
            <w:tcW w:w="1559" w:type="dxa"/>
          </w:tcPr>
          <w:p w14:paraId="557041B2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>500,000</w:t>
            </w:r>
          </w:p>
        </w:tc>
        <w:tc>
          <w:tcPr>
            <w:tcW w:w="1295" w:type="dxa"/>
          </w:tcPr>
          <w:p w14:paraId="4EAA4D8E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>60,000</w:t>
            </w:r>
          </w:p>
        </w:tc>
        <w:tc>
          <w:tcPr>
            <w:tcW w:w="1295" w:type="dxa"/>
          </w:tcPr>
          <w:p w14:paraId="766E1F98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  <w:r w:rsidRPr="00C42E9B">
              <w:rPr>
                <w:i/>
                <w:color w:val="8496B0" w:themeColor="text2" w:themeTint="99"/>
                <w:sz w:val="20"/>
              </w:rPr>
              <w:t>55,000</w:t>
            </w:r>
          </w:p>
        </w:tc>
        <w:tc>
          <w:tcPr>
            <w:tcW w:w="2148" w:type="dxa"/>
          </w:tcPr>
          <w:p w14:paraId="79BEF058" w14:textId="77777777" w:rsidR="00936485" w:rsidRPr="00C42E9B" w:rsidRDefault="00936485" w:rsidP="00C42E9B">
            <w:pPr>
              <w:spacing w:before="0" w:after="0" w:line="264" w:lineRule="auto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1951" w:type="dxa"/>
          </w:tcPr>
          <w:p w14:paraId="137A174C" w14:textId="3D0B5110" w:rsidR="00936485" w:rsidRPr="00C42E9B" w:rsidRDefault="00936485" w:rsidP="00C42E9B">
            <w:pPr>
              <w:spacing w:after="0" w:line="264" w:lineRule="auto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No</w:t>
            </w:r>
          </w:p>
        </w:tc>
      </w:tr>
    </w:tbl>
    <w:p w14:paraId="422A8BF9" w14:textId="77777777" w:rsidR="00595D1A" w:rsidRDefault="00595D1A">
      <w:pPr>
        <w:rPr>
          <w:b/>
          <w:bCs/>
          <w:sz w:val="20"/>
          <w:szCs w:val="18"/>
        </w:rPr>
      </w:pPr>
    </w:p>
    <w:p w14:paraId="510AF5ED" w14:textId="04D3888F" w:rsidR="003B0346" w:rsidRPr="00595D1A" w:rsidRDefault="00936485">
      <w:r w:rsidRPr="00595D1A">
        <w:rPr>
          <w:sz w:val="20"/>
          <w:szCs w:val="18"/>
        </w:rPr>
        <w:t xml:space="preserve">Would you like a Water Online information pack? </w:t>
      </w:r>
      <w:r w:rsidRPr="00595D1A">
        <w:rPr>
          <w:b/>
          <w:bCs/>
          <w:sz w:val="20"/>
          <w:szCs w:val="18"/>
        </w:rPr>
        <w:t>Yes/No</w:t>
      </w:r>
      <w:r w:rsidR="003B0346" w:rsidRPr="00595D1A">
        <w:br w:type="page"/>
      </w:r>
    </w:p>
    <w:p w14:paraId="3F76BE28" w14:textId="767F3AFA" w:rsidR="003B0346" w:rsidRDefault="003B0346" w:rsidP="00855BB7">
      <w:pPr>
        <w:pStyle w:val="Heading1"/>
      </w:pPr>
      <w:r>
        <w:lastRenderedPageBreak/>
        <w:t>Endorsement Action Plan Updates</w:t>
      </w:r>
    </w:p>
    <w:p w14:paraId="07CE1517" w14:textId="17734850" w:rsidR="00F13E23" w:rsidRDefault="00C76C36" w:rsidP="00F13E23">
      <w:pPr>
        <w:rPr>
          <w:sz w:val="20"/>
        </w:rPr>
      </w:pPr>
      <w:r>
        <w:rPr>
          <w:sz w:val="20"/>
        </w:rPr>
        <w:t>Provide</w:t>
      </w:r>
      <w:r w:rsidR="003B0346" w:rsidRPr="00557E75">
        <w:rPr>
          <w:sz w:val="20"/>
        </w:rPr>
        <w:t xml:space="preserve"> updates to your W</w:t>
      </w:r>
      <w:r w:rsidR="003B0346">
        <w:rPr>
          <w:sz w:val="20"/>
        </w:rPr>
        <w:t xml:space="preserve">ater </w:t>
      </w:r>
      <w:r w:rsidR="003B0346" w:rsidRPr="00557E75">
        <w:rPr>
          <w:sz w:val="20"/>
        </w:rPr>
        <w:t>E</w:t>
      </w:r>
      <w:r w:rsidR="003B0346">
        <w:rPr>
          <w:sz w:val="20"/>
        </w:rPr>
        <w:t xml:space="preserve">fficiency </w:t>
      </w:r>
      <w:r w:rsidR="003B0346" w:rsidRPr="00557E75">
        <w:rPr>
          <w:sz w:val="20"/>
        </w:rPr>
        <w:t>A</w:t>
      </w:r>
      <w:r w:rsidR="003B0346">
        <w:rPr>
          <w:sz w:val="20"/>
        </w:rPr>
        <w:t xml:space="preserve">ction </w:t>
      </w:r>
      <w:r w:rsidR="003B0346" w:rsidRPr="00557E75">
        <w:rPr>
          <w:sz w:val="20"/>
        </w:rPr>
        <w:t>P</w:t>
      </w:r>
      <w:r w:rsidR="003B0346">
        <w:rPr>
          <w:sz w:val="20"/>
        </w:rPr>
        <w:t>lan</w:t>
      </w:r>
      <w:r w:rsidR="003B0346" w:rsidRPr="00557E75">
        <w:rPr>
          <w:sz w:val="20"/>
        </w:rPr>
        <w:t xml:space="preserve"> or W</w:t>
      </w:r>
      <w:r w:rsidR="003B0346">
        <w:rPr>
          <w:sz w:val="20"/>
        </w:rPr>
        <w:t xml:space="preserve">aterwise </w:t>
      </w:r>
      <w:r w:rsidR="003B0346" w:rsidRPr="00557E75">
        <w:rPr>
          <w:sz w:val="20"/>
        </w:rPr>
        <w:t>C</w:t>
      </w:r>
      <w:r w:rsidR="003B0346">
        <w:rPr>
          <w:sz w:val="20"/>
        </w:rPr>
        <w:t xml:space="preserve">ouncil </w:t>
      </w:r>
      <w:r w:rsidR="003B0346" w:rsidRPr="00557E75">
        <w:rPr>
          <w:sz w:val="20"/>
        </w:rPr>
        <w:t>A</w:t>
      </w:r>
      <w:r w:rsidR="003B0346">
        <w:rPr>
          <w:sz w:val="20"/>
        </w:rPr>
        <w:t xml:space="preserve">ction </w:t>
      </w:r>
      <w:r w:rsidR="003B0346" w:rsidRPr="00557E75">
        <w:rPr>
          <w:sz w:val="20"/>
        </w:rPr>
        <w:t>P</w:t>
      </w:r>
      <w:r w:rsidR="003B0346">
        <w:rPr>
          <w:sz w:val="20"/>
        </w:rPr>
        <w:t>lan</w:t>
      </w:r>
      <w:r w:rsidR="003B0346" w:rsidRPr="00557E75">
        <w:rPr>
          <w:sz w:val="20"/>
        </w:rPr>
        <w:t xml:space="preserve"> actions</w:t>
      </w:r>
      <w:r>
        <w:rPr>
          <w:sz w:val="20"/>
        </w:rPr>
        <w:t xml:space="preserve"> in the below series of tables</w:t>
      </w:r>
      <w:r w:rsidR="00252C8D">
        <w:rPr>
          <w:sz w:val="20"/>
        </w:rPr>
        <w:t xml:space="preserve">. </w:t>
      </w:r>
      <w:r w:rsidR="00F13E23" w:rsidRPr="00F13E23">
        <w:rPr>
          <w:sz w:val="20"/>
        </w:rPr>
        <w:t xml:space="preserve">If you need to upload evidence, contact the </w:t>
      </w:r>
      <w:hyperlink r:id="rId16" w:history="1">
        <w:r w:rsidR="00F13E23" w:rsidRPr="00201D25">
          <w:rPr>
            <w:rStyle w:val="Hyperlink"/>
            <w:sz w:val="20"/>
          </w:rPr>
          <w:t>WEPartnerships@watercorporation.com.au</w:t>
        </w:r>
      </w:hyperlink>
      <w:r w:rsidR="00F13E23">
        <w:rPr>
          <w:sz w:val="20"/>
        </w:rPr>
        <w:t xml:space="preserve"> </w:t>
      </w:r>
      <w:r w:rsidR="00F13E23" w:rsidRPr="00F13E23">
        <w:rPr>
          <w:sz w:val="20"/>
        </w:rPr>
        <w:t>team to request a OneDrive Folder</w:t>
      </w:r>
      <w:r w:rsidR="00F13E23">
        <w:rPr>
          <w:sz w:val="20"/>
        </w:rPr>
        <w:t xml:space="preserve"> for your reporting. </w:t>
      </w:r>
    </w:p>
    <w:p w14:paraId="07F34B6F" w14:textId="21E8A4C0" w:rsidR="00B667F1" w:rsidRPr="004628B6" w:rsidRDefault="00B667F1" w:rsidP="00583FD8">
      <w:pPr>
        <w:pStyle w:val="Heading3"/>
        <w:rPr>
          <w:sz w:val="24"/>
        </w:rPr>
      </w:pPr>
      <w:r w:rsidRPr="004628B6">
        <w:rPr>
          <w:sz w:val="24"/>
        </w:rPr>
        <w:t>Corporate Water Actions Tabl</w:t>
      </w:r>
      <w:r w:rsidR="00583FD8" w:rsidRPr="004628B6">
        <w:rPr>
          <w:sz w:val="24"/>
        </w:rPr>
        <w:t>e</w:t>
      </w:r>
    </w:p>
    <w:p w14:paraId="750516AA" w14:textId="77777777" w:rsidR="00583FD8" w:rsidRPr="00583FD8" w:rsidRDefault="00583FD8" w:rsidP="00583FD8">
      <w:pPr>
        <w:spacing w:after="0"/>
      </w:pPr>
    </w:p>
    <w:tbl>
      <w:tblPr>
        <w:tblStyle w:val="WaterCorp"/>
        <w:tblW w:w="9854" w:type="dxa"/>
        <w:tblLayout w:type="fixed"/>
        <w:tblLook w:val="04A0" w:firstRow="1" w:lastRow="0" w:firstColumn="1" w:lastColumn="0" w:noHBand="0" w:noVBand="1"/>
      </w:tblPr>
      <w:tblGrid>
        <w:gridCol w:w="3227"/>
        <w:gridCol w:w="2128"/>
        <w:gridCol w:w="4499"/>
      </w:tblGrid>
      <w:tr w:rsidR="003B0346" w14:paraId="4F38BF06" w14:textId="77777777" w:rsidTr="00F13E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7F959C62" w14:textId="4BE751DB" w:rsidR="003B0346" w:rsidRPr="00815E2D" w:rsidRDefault="00F13E23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Corporate Water Actions</w:t>
            </w:r>
            <w:r w:rsidR="003B0346">
              <w:rPr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2128" w:type="dxa"/>
          </w:tcPr>
          <w:p w14:paraId="299D6459" w14:textId="77777777" w:rsidR="003B0346" w:rsidRPr="00815E2D" w:rsidRDefault="003B0346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</w:rPr>
            </w:pPr>
            <w:r w:rsidRPr="00815E2D">
              <w:rPr>
                <w:b/>
                <w:color w:val="FFFFFF" w:themeColor="background1"/>
                <w:sz w:val="20"/>
              </w:rPr>
              <w:t>Status</w:t>
            </w:r>
            <w:r>
              <w:rPr>
                <w:b/>
                <w:color w:val="FFFFFF" w:themeColor="background1"/>
                <w:sz w:val="20"/>
              </w:rPr>
              <w:t xml:space="preserve"> (Complete/Ongoing/In Progress)</w:t>
            </w:r>
          </w:p>
        </w:tc>
        <w:tc>
          <w:tcPr>
            <w:tcW w:w="4499" w:type="dxa"/>
          </w:tcPr>
          <w:p w14:paraId="54192334" w14:textId="3844D4EF" w:rsidR="003B0346" w:rsidRDefault="00252C8D" w:rsidP="00870F83">
            <w:pPr>
              <w:pStyle w:val="Heading2"/>
              <w:outlineLvl w:val="1"/>
              <w:rPr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 xml:space="preserve">2020/2021 </w:t>
            </w:r>
            <w:r w:rsidR="003B0346" w:rsidRPr="00815E2D">
              <w:rPr>
                <w:b/>
                <w:color w:val="FFFFFF" w:themeColor="background1"/>
                <w:sz w:val="20"/>
              </w:rPr>
              <w:t>Update</w:t>
            </w:r>
            <w:r w:rsidR="003B0346">
              <w:rPr>
                <w:b/>
                <w:color w:val="FFFFFF" w:themeColor="background1"/>
                <w:sz w:val="20"/>
              </w:rPr>
              <w:t xml:space="preserve"> (include evidence)</w:t>
            </w:r>
          </w:p>
          <w:p w14:paraId="161F70D8" w14:textId="6FC48814" w:rsidR="00F13E23" w:rsidRPr="00F13E23" w:rsidRDefault="00F13E23" w:rsidP="00F13E23"/>
        </w:tc>
      </w:tr>
      <w:tr w:rsidR="003B0346" w14:paraId="11685C26" w14:textId="77777777" w:rsidTr="00F13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tcW w:w="9854" w:type="dxa"/>
            <w:gridSpan w:val="3"/>
            <w:shd w:val="clear" w:color="auto" w:fill="323E4F" w:themeFill="text2" w:themeFillShade="BF"/>
          </w:tcPr>
          <w:p w14:paraId="4F0517A1" w14:textId="6A130ECD" w:rsidR="003B0346" w:rsidRPr="00557E75" w:rsidRDefault="00F13E23" w:rsidP="00870F83">
            <w:pPr>
              <w:spacing w:after="0"/>
              <w:rPr>
                <w:b/>
              </w:rPr>
            </w:pPr>
            <w:r>
              <w:rPr>
                <w:b/>
                <w:color w:val="FFFFFF" w:themeColor="background1"/>
                <w:sz w:val="20"/>
              </w:rPr>
              <w:t>All water sources</w:t>
            </w:r>
          </w:p>
        </w:tc>
      </w:tr>
      <w:tr w:rsidR="00F13E23" w14:paraId="608352DA" w14:textId="77777777" w:rsidTr="00F13E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tcW w:w="3227" w:type="dxa"/>
          </w:tcPr>
          <w:p w14:paraId="04B2E8A2" w14:textId="77777777" w:rsid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EXAMPLE:</w:t>
            </w:r>
          </w:p>
          <w:p w14:paraId="6BA3DD6B" w14:textId="75ACE3FA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 w:rsidRPr="00F13E23">
              <w:rPr>
                <w:i/>
                <w:color w:val="8496B0" w:themeColor="text2" w:themeTint="99"/>
                <w:sz w:val="20"/>
              </w:rPr>
              <w:t xml:space="preserve">Establish a Water Audit Program or similar to closely monitor water use, continually improve water </w:t>
            </w:r>
            <w:proofErr w:type="gramStart"/>
            <w:r w:rsidRPr="00F13E23">
              <w:rPr>
                <w:i/>
                <w:color w:val="8496B0" w:themeColor="text2" w:themeTint="99"/>
                <w:sz w:val="20"/>
              </w:rPr>
              <w:t>efficiency</w:t>
            </w:r>
            <w:proofErr w:type="gramEnd"/>
            <w:r w:rsidRPr="00F13E23">
              <w:rPr>
                <w:i/>
                <w:color w:val="8496B0" w:themeColor="text2" w:themeTint="99"/>
                <w:sz w:val="20"/>
              </w:rPr>
              <w:t xml:space="preserve"> and identify how to reduce water demand of your top water consuming assets. Demonstrate your plans to implement viable recommendations from your water audits over time.</w:t>
            </w:r>
          </w:p>
        </w:tc>
        <w:tc>
          <w:tcPr>
            <w:tcW w:w="2128" w:type="dxa"/>
          </w:tcPr>
          <w:p w14:paraId="087233E2" w14:textId="7B960949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 w:rsidRPr="00F13E23">
              <w:rPr>
                <w:i/>
                <w:color w:val="8496B0" w:themeColor="text2" w:themeTint="99"/>
                <w:sz w:val="20"/>
              </w:rPr>
              <w:t>Ongoing</w:t>
            </w:r>
          </w:p>
        </w:tc>
        <w:tc>
          <w:tcPr>
            <w:tcW w:w="4499" w:type="dxa"/>
          </w:tcPr>
          <w:p w14:paraId="0ED41E24" w14:textId="77777777" w:rsid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EXAMPLE:</w:t>
            </w:r>
          </w:p>
          <w:p w14:paraId="7C3FC98F" w14:textId="28E33E33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 w:rsidRPr="00F13E23">
              <w:rPr>
                <w:i/>
                <w:color w:val="8496B0" w:themeColor="text2" w:themeTint="99"/>
                <w:sz w:val="20"/>
              </w:rPr>
              <w:t xml:space="preserve">Water Management Team drafted new audit management document </w:t>
            </w:r>
            <w:r>
              <w:rPr>
                <w:i/>
                <w:color w:val="8496B0" w:themeColor="text2" w:themeTint="99"/>
                <w:sz w:val="20"/>
              </w:rPr>
              <w:t xml:space="preserve">in May 2021 </w:t>
            </w:r>
            <w:r w:rsidRPr="00F13E23">
              <w:rPr>
                <w:i/>
                <w:color w:val="8496B0" w:themeColor="text2" w:themeTint="99"/>
                <w:sz w:val="20"/>
              </w:rPr>
              <w:t xml:space="preserve">and includes a rolling audit program of City’s top 10 facilities every </w:t>
            </w:r>
            <w:r>
              <w:rPr>
                <w:i/>
                <w:color w:val="8496B0" w:themeColor="text2" w:themeTint="99"/>
                <w:sz w:val="20"/>
              </w:rPr>
              <w:t>3</w:t>
            </w:r>
            <w:r w:rsidRPr="00F13E23">
              <w:rPr>
                <w:i/>
                <w:color w:val="8496B0" w:themeColor="text2" w:themeTint="99"/>
                <w:sz w:val="20"/>
              </w:rPr>
              <w:t xml:space="preserve"> years and top 10-20 every </w:t>
            </w:r>
            <w:r>
              <w:rPr>
                <w:i/>
                <w:color w:val="8496B0" w:themeColor="text2" w:themeTint="99"/>
                <w:sz w:val="20"/>
              </w:rPr>
              <w:t>5</w:t>
            </w:r>
            <w:r w:rsidRPr="00F13E23">
              <w:rPr>
                <w:i/>
                <w:color w:val="8496B0" w:themeColor="text2" w:themeTint="99"/>
                <w:sz w:val="20"/>
              </w:rPr>
              <w:t xml:space="preserve"> years. </w:t>
            </w:r>
            <w:r>
              <w:rPr>
                <w:i/>
                <w:color w:val="8496B0" w:themeColor="text2" w:themeTint="99"/>
                <w:sz w:val="20"/>
              </w:rPr>
              <w:t>Recommendations from audits to be prioritised through water team meetings.</w:t>
            </w:r>
          </w:p>
          <w:p w14:paraId="2C06F783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  <w:p w14:paraId="7D3C0FEE" w14:textId="3FD71E69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 w:rsidRPr="00F13E23">
              <w:rPr>
                <w:i/>
                <w:color w:val="8496B0" w:themeColor="text2" w:themeTint="99"/>
                <w:sz w:val="20"/>
              </w:rPr>
              <w:t xml:space="preserve">Document and budget to be </w:t>
            </w:r>
            <w:r>
              <w:rPr>
                <w:i/>
                <w:color w:val="8496B0" w:themeColor="text2" w:themeTint="99"/>
                <w:sz w:val="20"/>
              </w:rPr>
              <w:t>reviewed</w:t>
            </w:r>
            <w:r w:rsidRPr="00F13E23">
              <w:rPr>
                <w:i/>
                <w:color w:val="8496B0" w:themeColor="text2" w:themeTint="99"/>
                <w:sz w:val="20"/>
              </w:rPr>
              <w:t xml:space="preserve"> by building maintenance</w:t>
            </w:r>
            <w:r>
              <w:rPr>
                <w:i/>
                <w:color w:val="8496B0" w:themeColor="text2" w:themeTint="99"/>
                <w:sz w:val="20"/>
              </w:rPr>
              <w:t xml:space="preserve"> manager.</w:t>
            </w:r>
          </w:p>
          <w:p w14:paraId="0F0BEE60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  <w:p w14:paraId="203D08B2" w14:textId="562E2894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 w:rsidRPr="00F13E23">
              <w:rPr>
                <w:i/>
                <w:color w:val="8496B0" w:themeColor="text2" w:themeTint="99"/>
                <w:sz w:val="20"/>
              </w:rPr>
              <w:t xml:space="preserve">Evidence: Draft Audit Management Plan </w:t>
            </w:r>
          </w:p>
        </w:tc>
      </w:tr>
      <w:tr w:rsidR="00F13E23" w14:paraId="68E43CE0" w14:textId="77777777" w:rsidTr="00F13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</w:tcPr>
          <w:p w14:paraId="1D73B2B7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7A9BEB25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4A98F462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64F32D1D" w14:textId="77777777" w:rsidTr="00F13E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17003F16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7F80DD12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0DADF095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0F2E4996" w14:textId="77777777" w:rsidTr="00F13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</w:tcPr>
          <w:p w14:paraId="60169916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5DFBBBE1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1D638D3E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67E0FDDA" w14:textId="77777777" w:rsidTr="00F13E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290E6C42" w14:textId="45D04193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295BEB82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4666914C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683917E0" w14:textId="77777777" w:rsidTr="00F13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</w:tcPr>
          <w:p w14:paraId="291FBA2E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413632E1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574AB61B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19840CB5" w14:textId="77777777" w:rsidTr="00F13E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6903B914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4EE01AB1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066CDDC2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7CBE18B8" w14:textId="77777777" w:rsidTr="00F13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</w:tcPr>
          <w:p w14:paraId="7155E60E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0767A6B1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2E7294AA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5C572A08" w14:textId="77777777" w:rsidTr="00F13E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4" w:type="dxa"/>
            <w:gridSpan w:val="3"/>
            <w:shd w:val="clear" w:color="auto" w:fill="323E4F" w:themeFill="text2" w:themeFillShade="BF"/>
          </w:tcPr>
          <w:p w14:paraId="18E9CC81" w14:textId="5D80FC40" w:rsidR="00F13E23" w:rsidRPr="00F13E23" w:rsidRDefault="00F13E23" w:rsidP="00F13E23">
            <w:pPr>
              <w:spacing w:after="0"/>
              <w:rPr>
                <w:b/>
                <w:bCs/>
                <w:color w:val="FFFFFF" w:themeColor="background1"/>
                <w:sz w:val="20"/>
              </w:rPr>
            </w:pPr>
            <w:r>
              <w:rPr>
                <w:b/>
                <w:bCs/>
                <w:color w:val="FFFFFF" w:themeColor="background1"/>
                <w:sz w:val="20"/>
              </w:rPr>
              <w:t>Potable water sources</w:t>
            </w:r>
          </w:p>
        </w:tc>
      </w:tr>
      <w:tr w:rsidR="00F13E23" w14:paraId="6937EAC4" w14:textId="77777777" w:rsidTr="00F13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</w:tcPr>
          <w:p w14:paraId="16F46574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38E4BFE0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3AA1B8B6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6E553FC6" w14:textId="77777777" w:rsidTr="00F13E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21365A70" w14:textId="77777777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3D38507B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347457B3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71E1E027" w14:textId="77777777" w:rsidTr="00F13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4" w:type="dxa"/>
            <w:gridSpan w:val="3"/>
            <w:shd w:val="clear" w:color="auto" w:fill="323E4F" w:themeFill="text2" w:themeFillShade="BF"/>
          </w:tcPr>
          <w:p w14:paraId="0BB9CC5E" w14:textId="7C266CE7" w:rsidR="00F13E23" w:rsidRPr="00F13E23" w:rsidRDefault="00F13E23" w:rsidP="00F13E23">
            <w:pPr>
              <w:spacing w:after="0"/>
              <w:rPr>
                <w:color w:val="FFFFFF" w:themeColor="background1"/>
                <w:sz w:val="20"/>
              </w:rPr>
            </w:pPr>
            <w:r w:rsidRPr="007132C3">
              <w:rPr>
                <w:b/>
                <w:bCs/>
                <w:color w:val="FFFFFF" w:themeColor="background1"/>
                <w:sz w:val="20"/>
              </w:rPr>
              <w:t>Non-potable water sources</w:t>
            </w:r>
          </w:p>
        </w:tc>
      </w:tr>
      <w:tr w:rsidR="00F13E23" w14:paraId="0B8D31C8" w14:textId="77777777" w:rsidTr="00F13E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0161263E" w14:textId="30E7A1E2" w:rsidR="00F13E23" w:rsidRPr="00F13E23" w:rsidRDefault="00F13E23" w:rsidP="00F13E2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0704C58F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5D1BB8CB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1F29B235" w14:textId="77777777" w:rsidTr="00F13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</w:tcPr>
          <w:p w14:paraId="42BB8259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2128" w:type="dxa"/>
          </w:tcPr>
          <w:p w14:paraId="2E846F1E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29A7A31F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  <w:tr w:rsidR="00F13E23" w14:paraId="413AB0BD" w14:textId="77777777" w:rsidTr="00F13E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1DA65BD8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2128" w:type="dxa"/>
          </w:tcPr>
          <w:p w14:paraId="121E36FA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2C2FCF91" w14:textId="77777777" w:rsidR="00F13E23" w:rsidRPr="00F13E23" w:rsidRDefault="00F13E23" w:rsidP="00F13E23">
            <w:pPr>
              <w:spacing w:after="0"/>
              <w:rPr>
                <w:sz w:val="20"/>
              </w:rPr>
            </w:pPr>
          </w:p>
        </w:tc>
      </w:tr>
    </w:tbl>
    <w:p w14:paraId="70A33009" w14:textId="02DC6E01" w:rsidR="00B667F1" w:rsidRDefault="00B667F1" w:rsidP="00A85759"/>
    <w:p w14:paraId="5D74E066" w14:textId="77777777" w:rsidR="00B667F1" w:rsidRDefault="00B667F1">
      <w:r>
        <w:br w:type="page"/>
      </w:r>
    </w:p>
    <w:p w14:paraId="63A9C44B" w14:textId="77777777" w:rsidR="00C65491" w:rsidRDefault="00C65491" w:rsidP="00A85759"/>
    <w:p w14:paraId="76FBCEC3" w14:textId="1BA1A5F6" w:rsidR="003B0346" w:rsidRPr="004628B6" w:rsidRDefault="00B667F1" w:rsidP="00B667F1">
      <w:pPr>
        <w:pStyle w:val="Heading3"/>
        <w:rPr>
          <w:sz w:val="24"/>
        </w:rPr>
      </w:pPr>
      <w:r w:rsidRPr="004628B6">
        <w:rPr>
          <w:sz w:val="24"/>
        </w:rPr>
        <w:t>Community Water Actions Table</w:t>
      </w:r>
    </w:p>
    <w:p w14:paraId="23689088" w14:textId="77777777" w:rsidR="00B667F1" w:rsidRPr="00B667F1" w:rsidRDefault="00B667F1" w:rsidP="00583FD8">
      <w:pPr>
        <w:spacing w:after="0"/>
      </w:pPr>
    </w:p>
    <w:tbl>
      <w:tblPr>
        <w:tblStyle w:val="WaterCorp"/>
        <w:tblW w:w="9854" w:type="dxa"/>
        <w:tblLayout w:type="fixed"/>
        <w:tblLook w:val="04A0" w:firstRow="1" w:lastRow="0" w:firstColumn="1" w:lastColumn="0" w:noHBand="0" w:noVBand="1"/>
      </w:tblPr>
      <w:tblGrid>
        <w:gridCol w:w="3227"/>
        <w:gridCol w:w="2128"/>
        <w:gridCol w:w="4499"/>
      </w:tblGrid>
      <w:tr w:rsidR="00F13E23" w14:paraId="551A5BEB" w14:textId="77777777" w:rsidTr="00870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1ECCB215" w14:textId="2664D869" w:rsidR="00F13E23" w:rsidRPr="00815E2D" w:rsidRDefault="00F13E23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 xml:space="preserve">Community Water Actions </w:t>
            </w:r>
          </w:p>
        </w:tc>
        <w:tc>
          <w:tcPr>
            <w:tcW w:w="2128" w:type="dxa"/>
          </w:tcPr>
          <w:p w14:paraId="2DD89E01" w14:textId="77777777" w:rsidR="00F13E23" w:rsidRPr="00815E2D" w:rsidRDefault="00F13E23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</w:rPr>
            </w:pPr>
            <w:r w:rsidRPr="00815E2D">
              <w:rPr>
                <w:b/>
                <w:color w:val="FFFFFF" w:themeColor="background1"/>
                <w:sz w:val="20"/>
              </w:rPr>
              <w:t>Status</w:t>
            </w:r>
            <w:r>
              <w:rPr>
                <w:b/>
                <w:color w:val="FFFFFF" w:themeColor="background1"/>
                <w:sz w:val="20"/>
              </w:rPr>
              <w:t xml:space="preserve"> (Complete/Ongoing/In Progress)</w:t>
            </w:r>
          </w:p>
        </w:tc>
        <w:tc>
          <w:tcPr>
            <w:tcW w:w="4499" w:type="dxa"/>
          </w:tcPr>
          <w:p w14:paraId="6A32660D" w14:textId="68936CE3" w:rsidR="00F13E23" w:rsidRDefault="00252C8D" w:rsidP="00870F83">
            <w:pPr>
              <w:pStyle w:val="Heading2"/>
              <w:outlineLvl w:val="1"/>
              <w:rPr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 xml:space="preserve">2020/2021 </w:t>
            </w:r>
            <w:r w:rsidR="00F13E23" w:rsidRPr="00815E2D">
              <w:rPr>
                <w:b/>
                <w:color w:val="FFFFFF" w:themeColor="background1"/>
                <w:sz w:val="20"/>
              </w:rPr>
              <w:t>Update</w:t>
            </w:r>
            <w:r w:rsidR="00F13E23">
              <w:rPr>
                <w:b/>
                <w:color w:val="FFFFFF" w:themeColor="background1"/>
                <w:sz w:val="20"/>
              </w:rPr>
              <w:t xml:space="preserve"> (include evidence)</w:t>
            </w:r>
          </w:p>
          <w:p w14:paraId="2A81EAD3" w14:textId="77777777" w:rsidR="00F13E23" w:rsidRPr="00F13E23" w:rsidRDefault="00F13E23" w:rsidP="00870F83"/>
        </w:tc>
      </w:tr>
      <w:tr w:rsidR="00F13E23" w14:paraId="519AA277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tcW w:w="3227" w:type="dxa"/>
          </w:tcPr>
          <w:p w14:paraId="4B9E3D68" w14:textId="77777777" w:rsidR="00F13E23" w:rsidRDefault="00F13E23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EXAMPLE:</w:t>
            </w:r>
          </w:p>
          <w:p w14:paraId="10A6A2E3" w14:textId="6DAF59E3" w:rsidR="00F13E23" w:rsidRPr="00F13E23" w:rsidRDefault="00F13E23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 w:rsidRPr="00F13E23">
              <w:rPr>
                <w:i/>
                <w:color w:val="8496B0" w:themeColor="text2" w:themeTint="99"/>
                <w:sz w:val="20"/>
              </w:rPr>
              <w:t>Engage with household and business ratepayers to promote water efficiency, waterwise gardens and how to be a responsible garden bore owner.</w:t>
            </w:r>
          </w:p>
        </w:tc>
        <w:tc>
          <w:tcPr>
            <w:tcW w:w="2128" w:type="dxa"/>
          </w:tcPr>
          <w:p w14:paraId="63C3ABB7" w14:textId="77777777" w:rsidR="00F13E23" w:rsidRPr="00F13E23" w:rsidRDefault="00F13E23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 w:rsidRPr="00F13E23">
              <w:rPr>
                <w:i/>
                <w:color w:val="8496B0" w:themeColor="text2" w:themeTint="99"/>
                <w:sz w:val="20"/>
              </w:rPr>
              <w:t>Ongoing</w:t>
            </w:r>
          </w:p>
        </w:tc>
        <w:tc>
          <w:tcPr>
            <w:tcW w:w="4499" w:type="dxa"/>
          </w:tcPr>
          <w:p w14:paraId="649F6FBC" w14:textId="77777777" w:rsidR="00F13E23" w:rsidRDefault="00F13E23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EXAMPLE:</w:t>
            </w:r>
          </w:p>
          <w:p w14:paraId="3B23F535" w14:textId="1C30A0A7" w:rsidR="00F13E23" w:rsidRDefault="00F13E23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 xml:space="preserve">Promoted the Groundwater Wise website on social media, in local newsletters and through community engagement events. Also provided 2 waterwise garden workshops in April 2021 </w:t>
            </w:r>
            <w:r w:rsidR="007D4F1B">
              <w:rPr>
                <w:i/>
                <w:color w:val="8496B0" w:themeColor="text2" w:themeTint="99"/>
                <w:sz w:val="20"/>
              </w:rPr>
              <w:t xml:space="preserve">which had over 50 attendees and 100 waterwise plants were given out to attendees. </w:t>
            </w:r>
          </w:p>
          <w:p w14:paraId="108FEE01" w14:textId="7CAA4CD7" w:rsidR="00B667F1" w:rsidRDefault="00B667F1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  <w:p w14:paraId="2C52C1F4" w14:textId="62743A23" w:rsidR="00B667F1" w:rsidRDefault="00B667F1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>Provided waterwise materials as provided by Water Corporation to the light industrial area including waterwise stickers for bathrooms and end of trip facilities.</w:t>
            </w:r>
          </w:p>
          <w:p w14:paraId="4EB13CD2" w14:textId="77777777" w:rsidR="00B667F1" w:rsidRDefault="00B667F1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  <w:p w14:paraId="12974E11" w14:textId="01CE8320" w:rsidR="00B667F1" w:rsidRPr="00F13E23" w:rsidRDefault="00B667F1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  <w:r>
              <w:rPr>
                <w:i/>
                <w:color w:val="8496B0" w:themeColor="text2" w:themeTint="99"/>
                <w:sz w:val="20"/>
              </w:rPr>
              <w:t xml:space="preserve">Evidence: Social posts and newsletter </w:t>
            </w:r>
            <w:r w:rsidR="00855BB7">
              <w:rPr>
                <w:i/>
                <w:color w:val="8496B0" w:themeColor="text2" w:themeTint="99"/>
                <w:sz w:val="20"/>
              </w:rPr>
              <w:t>links</w:t>
            </w:r>
            <w:r>
              <w:rPr>
                <w:i/>
                <w:color w:val="8496B0" w:themeColor="text2" w:themeTint="99"/>
                <w:sz w:val="20"/>
              </w:rPr>
              <w:t>, waterwise garden details and photos, photo of waterwise material pack for industry.</w:t>
            </w:r>
          </w:p>
        </w:tc>
      </w:tr>
      <w:tr w:rsidR="00F13E23" w14:paraId="0F8E8924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3457833A" w14:textId="77777777" w:rsidR="00F13E23" w:rsidRPr="00F13E23" w:rsidRDefault="00F13E23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1C52134D" w14:textId="77777777" w:rsidR="00F13E23" w:rsidRPr="00F13E23" w:rsidRDefault="00F13E23" w:rsidP="00870F8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13BB328A" w14:textId="77777777" w:rsidR="00F13E23" w:rsidRPr="00F13E23" w:rsidRDefault="00F13E23" w:rsidP="00870F83">
            <w:pPr>
              <w:spacing w:after="0"/>
              <w:rPr>
                <w:sz w:val="20"/>
              </w:rPr>
            </w:pPr>
          </w:p>
        </w:tc>
      </w:tr>
      <w:tr w:rsidR="00B667F1" w14:paraId="02E3487C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</w:tcPr>
          <w:p w14:paraId="5EEEA4D0" w14:textId="77777777" w:rsidR="00B667F1" w:rsidRPr="00F13E23" w:rsidRDefault="00B667F1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0435B86D" w14:textId="77777777" w:rsidR="00B667F1" w:rsidRPr="00F13E23" w:rsidRDefault="00B667F1" w:rsidP="00870F8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1BF0E08D" w14:textId="77777777" w:rsidR="00B667F1" w:rsidRPr="00F13E23" w:rsidRDefault="00B667F1" w:rsidP="00870F83">
            <w:pPr>
              <w:spacing w:after="0"/>
              <w:rPr>
                <w:sz w:val="20"/>
              </w:rPr>
            </w:pPr>
          </w:p>
        </w:tc>
      </w:tr>
      <w:tr w:rsidR="00B667F1" w14:paraId="136636F2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7736EB8B" w14:textId="77777777" w:rsidR="00B667F1" w:rsidRPr="00F13E23" w:rsidRDefault="00B667F1" w:rsidP="00870F83">
            <w:pPr>
              <w:spacing w:after="0"/>
              <w:rPr>
                <w:i/>
                <w:color w:val="8496B0" w:themeColor="text2" w:themeTint="99"/>
                <w:sz w:val="20"/>
              </w:rPr>
            </w:pPr>
          </w:p>
        </w:tc>
        <w:tc>
          <w:tcPr>
            <w:tcW w:w="2128" w:type="dxa"/>
          </w:tcPr>
          <w:p w14:paraId="10F72E75" w14:textId="77777777" w:rsidR="00B667F1" w:rsidRPr="00F13E23" w:rsidRDefault="00B667F1" w:rsidP="00870F83">
            <w:pPr>
              <w:spacing w:after="0"/>
              <w:rPr>
                <w:sz w:val="20"/>
              </w:rPr>
            </w:pPr>
          </w:p>
        </w:tc>
        <w:tc>
          <w:tcPr>
            <w:tcW w:w="4499" w:type="dxa"/>
          </w:tcPr>
          <w:p w14:paraId="75BDF4D3" w14:textId="77777777" w:rsidR="00B667F1" w:rsidRPr="00F13E23" w:rsidRDefault="00B667F1" w:rsidP="00870F83">
            <w:pPr>
              <w:spacing w:after="0"/>
              <w:rPr>
                <w:sz w:val="20"/>
              </w:rPr>
            </w:pPr>
          </w:p>
        </w:tc>
      </w:tr>
    </w:tbl>
    <w:p w14:paraId="6074FEC3" w14:textId="77777777" w:rsidR="00C76C36" w:rsidRDefault="00C76C36"/>
    <w:p w14:paraId="5998ED8C" w14:textId="0549AA45" w:rsidR="00C76C36" w:rsidRPr="004628B6" w:rsidRDefault="00C76C36" w:rsidP="007132C3">
      <w:pPr>
        <w:spacing w:after="0"/>
        <w:jc w:val="center"/>
        <w:rPr>
          <w:b/>
          <w:bCs/>
          <w:sz w:val="28"/>
          <w:szCs w:val="24"/>
        </w:rPr>
      </w:pPr>
      <w:r w:rsidRPr="004628B6">
        <w:rPr>
          <w:b/>
          <w:bCs/>
          <w:sz w:val="28"/>
          <w:szCs w:val="24"/>
        </w:rPr>
        <w:t>Re-endorsement for endorsed (only) Waterwise Councils ends here</w:t>
      </w:r>
    </w:p>
    <w:p w14:paraId="7615D7DA" w14:textId="3CC061F6" w:rsidR="00456986" w:rsidRPr="004628B6" w:rsidRDefault="00456986" w:rsidP="007132C3">
      <w:pPr>
        <w:spacing w:after="0"/>
        <w:jc w:val="center"/>
        <w:rPr>
          <w:sz w:val="28"/>
          <w:szCs w:val="24"/>
        </w:rPr>
      </w:pPr>
      <w:r w:rsidRPr="004628B6">
        <w:rPr>
          <w:sz w:val="28"/>
          <w:szCs w:val="24"/>
        </w:rPr>
        <w:t>Fill in pages 6-7 for Gold Waterwise Council re-endorsement</w:t>
      </w:r>
    </w:p>
    <w:p w14:paraId="7A69CD83" w14:textId="01EDA4DB" w:rsidR="00C76C36" w:rsidRDefault="006B2710" w:rsidP="007132C3">
      <w:pPr>
        <w:jc w:val="center"/>
      </w:pPr>
      <w:r>
        <w:pict w14:anchorId="14DA2613">
          <v:rect id="_x0000_i1025" style="width:0;height:1.5pt" o:hralign="center" o:hrstd="t" o:hr="t" fillcolor="#a0a0a0" stroked="f"/>
        </w:pict>
      </w:r>
    </w:p>
    <w:p w14:paraId="51D56B01" w14:textId="299E1386" w:rsidR="003B0346" w:rsidRPr="00A1460C" w:rsidRDefault="003B0346">
      <w:pPr>
        <w:pStyle w:val="Heading1"/>
      </w:pPr>
      <w:r w:rsidRPr="00C76C36">
        <w:br w:type="page"/>
      </w:r>
      <w:r>
        <w:lastRenderedPageBreak/>
        <w:t>Gold Waterwise Council updates (</w:t>
      </w:r>
      <w:r w:rsidR="00CC0A55">
        <w:t xml:space="preserve">for </w:t>
      </w:r>
      <w:r>
        <w:t>re-endorsement)</w:t>
      </w:r>
    </w:p>
    <w:p w14:paraId="0376D684" w14:textId="24254CDC" w:rsidR="003B0346" w:rsidRDefault="003B0346" w:rsidP="003B0346">
      <w:pPr>
        <w:rPr>
          <w:sz w:val="20"/>
        </w:rPr>
      </w:pPr>
      <w:r w:rsidRPr="00B73BD9">
        <w:rPr>
          <w:sz w:val="20"/>
        </w:rPr>
        <w:t xml:space="preserve">For current Gold Waterwise Councils, </w:t>
      </w:r>
      <w:r w:rsidR="0095532A">
        <w:rPr>
          <w:sz w:val="20"/>
        </w:rPr>
        <w:t>provide</w:t>
      </w:r>
      <w:r w:rsidRPr="00B73BD9">
        <w:rPr>
          <w:sz w:val="20"/>
        </w:rPr>
        <w:t xml:space="preserve"> the </w:t>
      </w:r>
      <w:r w:rsidR="00CC0A55">
        <w:rPr>
          <w:sz w:val="20"/>
        </w:rPr>
        <w:t>following</w:t>
      </w:r>
      <w:r w:rsidRPr="00B73BD9">
        <w:rPr>
          <w:sz w:val="20"/>
        </w:rPr>
        <w:t xml:space="preserve"> to be re-endorsed as Gold in 20</w:t>
      </w:r>
      <w:r w:rsidR="00CC0A55">
        <w:rPr>
          <w:sz w:val="20"/>
        </w:rPr>
        <w:t>20-</w:t>
      </w:r>
      <w:r w:rsidRPr="00B73BD9">
        <w:rPr>
          <w:sz w:val="20"/>
        </w:rPr>
        <w:t>21. If you wish to apply to be a new Gold Waterwise Council in 20</w:t>
      </w:r>
      <w:r w:rsidR="00CC0A55">
        <w:rPr>
          <w:sz w:val="20"/>
        </w:rPr>
        <w:t>20-</w:t>
      </w:r>
      <w:r w:rsidRPr="00B73BD9">
        <w:rPr>
          <w:sz w:val="20"/>
        </w:rPr>
        <w:t xml:space="preserve">21, you will need to complete a </w:t>
      </w:r>
      <w:hyperlink r:id="rId17" w:history="1">
        <w:r w:rsidRPr="0023662B">
          <w:rPr>
            <w:rStyle w:val="Hyperlink"/>
            <w:sz w:val="20"/>
          </w:rPr>
          <w:t>Waterwise Council Action Plan.</w:t>
        </w:r>
      </w:hyperlink>
      <w:r w:rsidRPr="00B73BD9">
        <w:rPr>
          <w:sz w:val="20"/>
        </w:rPr>
        <w:t xml:space="preserve"> Contact </w:t>
      </w:r>
      <w:hyperlink r:id="rId18" w:history="1">
        <w:r w:rsidRPr="00B73BD9">
          <w:rPr>
            <w:rStyle w:val="Hyperlink"/>
            <w:sz w:val="20"/>
          </w:rPr>
          <w:t>WEpartnerships@watercorporation.com.au</w:t>
        </w:r>
      </w:hyperlink>
      <w:r w:rsidRPr="00B73BD9">
        <w:rPr>
          <w:sz w:val="20"/>
        </w:rPr>
        <w:t xml:space="preserve"> for more information.</w:t>
      </w:r>
    </w:p>
    <w:p w14:paraId="091C4BC0" w14:textId="460261C6" w:rsidR="0095532A" w:rsidRDefault="00B240BE" w:rsidP="005350D2">
      <w:pPr>
        <w:pStyle w:val="Heading2"/>
      </w:pPr>
      <w:r>
        <w:t>Compulsory Gold Waterwise Action Update</w:t>
      </w:r>
    </w:p>
    <w:p w14:paraId="75B13942" w14:textId="646DB834" w:rsidR="0095532A" w:rsidRPr="00A1460C" w:rsidRDefault="0095532A" w:rsidP="007132C3">
      <w:pPr>
        <w:pStyle w:val="WCbody"/>
        <w:spacing w:before="0"/>
      </w:pPr>
      <w:r w:rsidRPr="007132C3">
        <w:rPr>
          <w:sz w:val="20"/>
        </w:rPr>
        <w:t xml:space="preserve">Provide updates on </w:t>
      </w:r>
      <w:r>
        <w:rPr>
          <w:sz w:val="20"/>
        </w:rPr>
        <w:t xml:space="preserve">the </w:t>
      </w:r>
      <w:r w:rsidRPr="007132C3">
        <w:rPr>
          <w:sz w:val="20"/>
        </w:rPr>
        <w:t xml:space="preserve">Gold </w:t>
      </w:r>
      <w:r>
        <w:rPr>
          <w:sz w:val="20"/>
        </w:rPr>
        <w:t>Waterwise compulsory actions</w:t>
      </w:r>
      <w:r w:rsidRPr="007132C3">
        <w:rPr>
          <w:sz w:val="20"/>
        </w:rPr>
        <w:t xml:space="preserve"> in the below table.</w:t>
      </w:r>
      <w:r>
        <w:br/>
      </w:r>
    </w:p>
    <w:tbl>
      <w:tblPr>
        <w:tblStyle w:val="WaterCorp"/>
        <w:tblW w:w="10026" w:type="dxa"/>
        <w:tblLook w:val="04A0" w:firstRow="1" w:lastRow="0" w:firstColumn="1" w:lastColumn="0" w:noHBand="0" w:noVBand="1"/>
      </w:tblPr>
      <w:tblGrid>
        <w:gridCol w:w="4077"/>
        <w:gridCol w:w="5949"/>
      </w:tblGrid>
      <w:tr w:rsidR="00F2223C" w:rsidRPr="00F2223C" w14:paraId="5735DCC4" w14:textId="77777777" w:rsidTr="00870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tcW w:w="4077" w:type="dxa"/>
            <w:vAlign w:val="center"/>
          </w:tcPr>
          <w:p w14:paraId="39A0D8D8" w14:textId="260097F8" w:rsidR="00F2223C" w:rsidRPr="00F2223C" w:rsidRDefault="00F2223C" w:rsidP="007132C3">
            <w:pPr>
              <w:pStyle w:val="WCbody"/>
              <w:spacing w:before="0"/>
              <w:rPr>
                <w:sz w:val="20"/>
                <w:szCs w:val="18"/>
              </w:rPr>
            </w:pPr>
            <w:r w:rsidRPr="00F2223C">
              <w:rPr>
                <w:sz w:val="20"/>
                <w:szCs w:val="18"/>
              </w:rPr>
              <w:t xml:space="preserve">Gold </w:t>
            </w:r>
            <w:r w:rsidR="0095532A">
              <w:rPr>
                <w:sz w:val="20"/>
                <w:szCs w:val="18"/>
              </w:rPr>
              <w:t>c</w:t>
            </w:r>
            <w:r w:rsidRPr="00F2223C">
              <w:rPr>
                <w:sz w:val="20"/>
                <w:szCs w:val="18"/>
              </w:rPr>
              <w:t xml:space="preserve">ompulsory Action </w:t>
            </w:r>
          </w:p>
        </w:tc>
        <w:tc>
          <w:tcPr>
            <w:tcW w:w="5949" w:type="dxa"/>
            <w:vAlign w:val="center"/>
          </w:tcPr>
          <w:p w14:paraId="6AABADC2" w14:textId="789517B9" w:rsidR="00F2223C" w:rsidRPr="007132C3" w:rsidRDefault="00BD2A44" w:rsidP="007132C3">
            <w:pPr>
              <w:pStyle w:val="Heading2"/>
              <w:spacing w:before="0"/>
              <w:outlineLvl w:val="1"/>
              <w:rPr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 xml:space="preserve">2020/2021 </w:t>
            </w:r>
            <w:r w:rsidRPr="00815E2D">
              <w:rPr>
                <w:b/>
                <w:color w:val="FFFFFF" w:themeColor="background1"/>
                <w:sz w:val="20"/>
              </w:rPr>
              <w:t>Update</w:t>
            </w:r>
            <w:r>
              <w:rPr>
                <w:b/>
                <w:color w:val="FFFFFF" w:themeColor="background1"/>
                <w:sz w:val="20"/>
              </w:rPr>
              <w:t xml:space="preserve"> (include evidence)</w:t>
            </w:r>
          </w:p>
        </w:tc>
      </w:tr>
      <w:tr w:rsidR="00F2223C" w:rsidRPr="00F2223C" w14:paraId="02726DA7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tcW w:w="4077" w:type="dxa"/>
            <w:vAlign w:val="center"/>
          </w:tcPr>
          <w:p w14:paraId="48633D9E" w14:textId="2F0FACD6" w:rsidR="00F2223C" w:rsidRPr="00F2223C" w:rsidRDefault="00F2223C" w:rsidP="00F2223C">
            <w:pPr>
              <w:pStyle w:val="WCbody"/>
              <w:spacing w:before="0"/>
              <w:rPr>
                <w:sz w:val="20"/>
                <w:szCs w:val="18"/>
              </w:rPr>
            </w:pPr>
            <w:r w:rsidRPr="00F2223C">
              <w:rPr>
                <w:sz w:val="20"/>
                <w:szCs w:val="18"/>
              </w:rPr>
              <w:t xml:space="preserve">All Aquatic Centres </w:t>
            </w:r>
            <w:r>
              <w:rPr>
                <w:sz w:val="20"/>
                <w:szCs w:val="18"/>
              </w:rPr>
              <w:t>re-</w:t>
            </w:r>
            <w:r w:rsidRPr="00F2223C">
              <w:rPr>
                <w:sz w:val="20"/>
                <w:szCs w:val="18"/>
              </w:rPr>
              <w:t>endorsed as Waterwise</w:t>
            </w:r>
          </w:p>
        </w:tc>
        <w:tc>
          <w:tcPr>
            <w:tcW w:w="5949" w:type="dxa"/>
            <w:vAlign w:val="center"/>
          </w:tcPr>
          <w:p w14:paraId="223FBE40" w14:textId="77777777" w:rsidR="00F2223C" w:rsidRPr="00F2223C" w:rsidRDefault="00F2223C" w:rsidP="00F2223C">
            <w:pPr>
              <w:pStyle w:val="WCbody"/>
              <w:spacing w:before="0"/>
              <w:rPr>
                <w:color w:val="8496B0" w:themeColor="text2" w:themeTint="99"/>
                <w:sz w:val="20"/>
                <w:szCs w:val="18"/>
              </w:rPr>
            </w:pPr>
            <w:r w:rsidRPr="00F2223C">
              <w:rPr>
                <w:color w:val="8496B0" w:themeColor="text2" w:themeTint="99"/>
                <w:sz w:val="20"/>
                <w:szCs w:val="18"/>
              </w:rPr>
              <w:t>e.g. letter of endorsement (most recent)</w:t>
            </w:r>
          </w:p>
        </w:tc>
      </w:tr>
      <w:tr w:rsidR="00F2223C" w:rsidRPr="00F2223C" w14:paraId="6BD92480" w14:textId="77777777" w:rsidTr="00870F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4"/>
        </w:trPr>
        <w:tc>
          <w:tcPr>
            <w:tcW w:w="4077" w:type="dxa"/>
            <w:vAlign w:val="center"/>
          </w:tcPr>
          <w:p w14:paraId="7AE54F52" w14:textId="77777777" w:rsidR="00F2223C" w:rsidRPr="00F2223C" w:rsidRDefault="00F2223C" w:rsidP="00F2223C">
            <w:pPr>
              <w:pStyle w:val="WCbody"/>
              <w:spacing w:before="0"/>
              <w:rPr>
                <w:sz w:val="20"/>
                <w:szCs w:val="18"/>
              </w:rPr>
            </w:pPr>
            <w:r w:rsidRPr="00F2223C">
              <w:rPr>
                <w:sz w:val="20"/>
                <w:szCs w:val="18"/>
              </w:rPr>
              <w:t>Waterwise Verge Policy or Guideline</w:t>
            </w:r>
          </w:p>
        </w:tc>
        <w:tc>
          <w:tcPr>
            <w:tcW w:w="5949" w:type="dxa"/>
            <w:vAlign w:val="center"/>
          </w:tcPr>
          <w:p w14:paraId="4A20EAB6" w14:textId="525BAA33" w:rsidR="00F2223C" w:rsidRPr="00F2223C" w:rsidRDefault="00F2223C" w:rsidP="00F2223C">
            <w:pPr>
              <w:pStyle w:val="WCbody"/>
              <w:spacing w:before="0"/>
              <w:rPr>
                <w:color w:val="8496B0" w:themeColor="text2" w:themeTint="99"/>
                <w:sz w:val="20"/>
                <w:szCs w:val="18"/>
              </w:rPr>
            </w:pPr>
            <w:r w:rsidRPr="00F2223C">
              <w:rPr>
                <w:color w:val="8496B0" w:themeColor="text2" w:themeTint="99"/>
                <w:sz w:val="20"/>
                <w:szCs w:val="18"/>
              </w:rPr>
              <w:t>e.g. policy link, confirmation of review from Water Corporation</w:t>
            </w:r>
            <w:r>
              <w:rPr>
                <w:color w:val="8496B0" w:themeColor="text2" w:themeTint="99"/>
                <w:sz w:val="20"/>
                <w:szCs w:val="18"/>
              </w:rPr>
              <w:t>, has there been any changes to any of the related documents</w:t>
            </w:r>
          </w:p>
        </w:tc>
      </w:tr>
      <w:tr w:rsidR="00F2223C" w:rsidRPr="00F2223C" w14:paraId="7D03F447" w14:textId="77777777" w:rsidTr="0087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4077" w:type="dxa"/>
            <w:vAlign w:val="center"/>
          </w:tcPr>
          <w:p w14:paraId="045A4148" w14:textId="77777777" w:rsidR="00F2223C" w:rsidRPr="00F2223C" w:rsidRDefault="00F2223C" w:rsidP="00F2223C">
            <w:pPr>
              <w:pStyle w:val="WCbody"/>
              <w:spacing w:before="0"/>
              <w:rPr>
                <w:sz w:val="20"/>
                <w:szCs w:val="18"/>
              </w:rPr>
            </w:pPr>
            <w:r w:rsidRPr="00F2223C">
              <w:rPr>
                <w:sz w:val="20"/>
                <w:szCs w:val="18"/>
              </w:rPr>
              <w:t>Established cross-functional Water Management Team</w:t>
            </w:r>
          </w:p>
        </w:tc>
        <w:tc>
          <w:tcPr>
            <w:tcW w:w="5949" w:type="dxa"/>
            <w:vAlign w:val="center"/>
          </w:tcPr>
          <w:p w14:paraId="15872786" w14:textId="77777777" w:rsidR="00F2223C" w:rsidRPr="00F2223C" w:rsidRDefault="00F2223C" w:rsidP="00F2223C">
            <w:pPr>
              <w:pStyle w:val="WCbody"/>
              <w:spacing w:before="0"/>
              <w:rPr>
                <w:color w:val="8496B0" w:themeColor="text2" w:themeTint="99"/>
                <w:sz w:val="20"/>
                <w:szCs w:val="18"/>
              </w:rPr>
            </w:pPr>
            <w:r w:rsidRPr="00F2223C">
              <w:rPr>
                <w:color w:val="8496B0" w:themeColor="text2" w:themeTint="99"/>
                <w:sz w:val="20"/>
                <w:szCs w:val="18"/>
              </w:rPr>
              <w:t>e.g. agendas, minutes, team list</w:t>
            </w:r>
          </w:p>
        </w:tc>
      </w:tr>
    </w:tbl>
    <w:p w14:paraId="7B0C4335" w14:textId="605948F8" w:rsidR="003B0346" w:rsidRPr="005350D2" w:rsidRDefault="00896987" w:rsidP="005350D2">
      <w:pPr>
        <w:pStyle w:val="Heading2"/>
      </w:pPr>
      <w:r>
        <w:t>S</w:t>
      </w:r>
      <w:r w:rsidR="003B0346" w:rsidRPr="005350D2">
        <w:t xml:space="preserve">ummary of the Gold actions </w:t>
      </w:r>
      <w:r w:rsidRPr="005350D2">
        <w:t>progresse</w:t>
      </w:r>
      <w:r>
        <w:t>d</w:t>
      </w:r>
      <w:r w:rsidRPr="005350D2">
        <w:t xml:space="preserve"> </w:t>
      </w:r>
      <w:r w:rsidR="003B0346" w:rsidRPr="005350D2">
        <w:t xml:space="preserve">in 2020/2021 </w:t>
      </w:r>
    </w:p>
    <w:p w14:paraId="3C095AAC" w14:textId="2C9EE4BF" w:rsidR="005350D2" w:rsidRPr="005350D2" w:rsidRDefault="0095532A" w:rsidP="003B0346">
      <w:pPr>
        <w:rPr>
          <w:sz w:val="20"/>
          <w:szCs w:val="18"/>
        </w:rPr>
      </w:pPr>
      <w:r>
        <w:rPr>
          <w:sz w:val="20"/>
          <w:szCs w:val="18"/>
        </w:rPr>
        <w:t>Provide updates on your Gold Waterwise actions from your Waterwise Council Action Plan in the below table.</w:t>
      </w:r>
    </w:p>
    <w:tbl>
      <w:tblPr>
        <w:tblStyle w:val="WaterCorp"/>
        <w:tblW w:w="9854" w:type="dxa"/>
        <w:tblLayout w:type="fixed"/>
        <w:tblLook w:val="04A0" w:firstRow="1" w:lastRow="0" w:firstColumn="1" w:lastColumn="0" w:noHBand="0" w:noVBand="1"/>
      </w:tblPr>
      <w:tblGrid>
        <w:gridCol w:w="1555"/>
        <w:gridCol w:w="3515"/>
        <w:gridCol w:w="1275"/>
        <w:gridCol w:w="3509"/>
      </w:tblGrid>
      <w:tr w:rsidR="003B0346" w14:paraId="23A8E10A" w14:textId="77777777" w:rsidTr="00AF49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5" w:type="dxa"/>
            <w:vAlign w:val="center"/>
          </w:tcPr>
          <w:p w14:paraId="35131CC4" w14:textId="77777777" w:rsidR="003B0346" w:rsidRPr="00A1460C" w:rsidRDefault="003B0346" w:rsidP="00870F83">
            <w:pPr>
              <w:rPr>
                <w:sz w:val="20"/>
              </w:rPr>
            </w:pPr>
            <w:bookmarkStart w:id="2" w:name="_Hlk77066632"/>
            <w:r w:rsidRPr="00A1460C">
              <w:rPr>
                <w:sz w:val="20"/>
              </w:rPr>
              <w:t xml:space="preserve">WSC goal </w:t>
            </w:r>
          </w:p>
        </w:tc>
        <w:tc>
          <w:tcPr>
            <w:tcW w:w="3515" w:type="dxa"/>
            <w:vAlign w:val="center"/>
          </w:tcPr>
          <w:p w14:paraId="39435AC7" w14:textId="77777777" w:rsidR="003B0346" w:rsidRPr="00A1460C" w:rsidRDefault="003B0346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  <w:szCs w:val="20"/>
              </w:rPr>
            </w:pPr>
            <w:r w:rsidRPr="00A1460C">
              <w:rPr>
                <w:b/>
                <w:color w:val="FFFFFF" w:themeColor="background1"/>
                <w:sz w:val="20"/>
                <w:szCs w:val="20"/>
              </w:rPr>
              <w:t xml:space="preserve">Gold Waterwise Actions </w:t>
            </w:r>
          </w:p>
        </w:tc>
        <w:tc>
          <w:tcPr>
            <w:tcW w:w="1275" w:type="dxa"/>
            <w:vAlign w:val="center"/>
          </w:tcPr>
          <w:p w14:paraId="67FE5A62" w14:textId="77777777" w:rsidR="003B0346" w:rsidRPr="00A1460C" w:rsidRDefault="003B0346" w:rsidP="00870F83">
            <w:pPr>
              <w:pStyle w:val="Heading2"/>
              <w:outlineLvl w:val="1"/>
              <w:rPr>
                <w:b/>
                <w:color w:val="FFFFFF" w:themeColor="background1"/>
                <w:sz w:val="20"/>
                <w:szCs w:val="20"/>
              </w:rPr>
            </w:pPr>
            <w:r w:rsidRPr="00A1460C">
              <w:rPr>
                <w:b/>
                <w:color w:val="FFFFFF" w:themeColor="background1"/>
                <w:sz w:val="20"/>
                <w:szCs w:val="20"/>
              </w:rPr>
              <w:t>Status (Complete/Ongoing/In Progress)</w:t>
            </w:r>
          </w:p>
        </w:tc>
        <w:tc>
          <w:tcPr>
            <w:tcW w:w="3509" w:type="dxa"/>
            <w:vAlign w:val="center"/>
          </w:tcPr>
          <w:p w14:paraId="23DE567E" w14:textId="5C514A5A" w:rsidR="003B0346" w:rsidRPr="007132C3" w:rsidRDefault="00BD2A44" w:rsidP="00870F83">
            <w:pPr>
              <w:pStyle w:val="Heading2"/>
              <w:outlineLvl w:val="1"/>
              <w:rPr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 xml:space="preserve">2020/2021 </w:t>
            </w:r>
            <w:r w:rsidRPr="00815E2D">
              <w:rPr>
                <w:b/>
                <w:color w:val="FFFFFF" w:themeColor="background1"/>
                <w:sz w:val="20"/>
              </w:rPr>
              <w:t>Update</w:t>
            </w:r>
            <w:r>
              <w:rPr>
                <w:b/>
                <w:color w:val="FFFFFF" w:themeColor="background1"/>
                <w:sz w:val="20"/>
              </w:rPr>
              <w:t xml:space="preserve"> (include evidence)</w:t>
            </w:r>
          </w:p>
        </w:tc>
      </w:tr>
      <w:tr w:rsidR="005350D2" w14:paraId="3ACA9E0A" w14:textId="77777777" w:rsidTr="00AF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tcW w:w="1555" w:type="dxa"/>
            <w:shd w:val="clear" w:color="auto" w:fill="4472C4" w:themeFill="accent1"/>
          </w:tcPr>
          <w:p w14:paraId="20CDF821" w14:textId="77777777" w:rsidR="005350D2" w:rsidRPr="00A1460C" w:rsidRDefault="005350D2" w:rsidP="005350D2">
            <w:pPr>
              <w:spacing w:after="0"/>
              <w:rPr>
                <w:color w:val="FFFFFF" w:themeColor="background1"/>
                <w:sz w:val="20"/>
              </w:rPr>
            </w:pPr>
            <w:r w:rsidRPr="00A1460C">
              <w:rPr>
                <w:color w:val="FFFFFF" w:themeColor="background1"/>
                <w:sz w:val="20"/>
              </w:rPr>
              <w:t>Good Water Sensitive Governance</w:t>
            </w:r>
          </w:p>
        </w:tc>
        <w:tc>
          <w:tcPr>
            <w:tcW w:w="3515" w:type="dxa"/>
          </w:tcPr>
          <w:p w14:paraId="18B4C602" w14:textId="3B7E19B0" w:rsidR="005350D2" w:rsidRPr="005350D2" w:rsidRDefault="005350D2" w:rsidP="005350D2">
            <w:pPr>
              <w:spacing w:after="0"/>
              <w:rPr>
                <w:sz w:val="20"/>
              </w:rPr>
            </w:pPr>
            <w:r w:rsidRPr="005350D2">
              <w:rPr>
                <w:sz w:val="20"/>
              </w:rPr>
              <w:t xml:space="preserve">Encourage local developments and infill projects to be accredited under Green Star Developments, </w:t>
            </w:r>
            <w:proofErr w:type="spellStart"/>
            <w:r w:rsidRPr="005350D2">
              <w:rPr>
                <w:sz w:val="20"/>
              </w:rPr>
              <w:t>EnviroDevelopment</w:t>
            </w:r>
            <w:proofErr w:type="spellEnd"/>
            <w:r w:rsidRPr="005350D2">
              <w:rPr>
                <w:sz w:val="20"/>
              </w:rPr>
              <w:t xml:space="preserve">, One Planet Living or Living Community Building Challenge. </w:t>
            </w:r>
            <w:r w:rsidRPr="005350D2">
              <w:rPr>
                <w:sz w:val="20"/>
              </w:rPr>
              <w:br/>
            </w:r>
            <w:r w:rsidRPr="005350D2">
              <w:rPr>
                <w:sz w:val="20"/>
              </w:rPr>
              <w:br/>
              <w:t xml:space="preserve">All of these programs allow a development to become endorsed as a </w:t>
            </w:r>
            <w:hyperlink r:id="rId19" w:history="1">
              <w:r w:rsidRPr="005350D2">
                <w:rPr>
                  <w:rStyle w:val="Hyperlink"/>
                  <w:sz w:val="20"/>
                </w:rPr>
                <w:t>Waterwise Development</w:t>
              </w:r>
            </w:hyperlink>
            <w:r w:rsidRPr="005350D2">
              <w:rPr>
                <w:rStyle w:val="Hyperlink"/>
                <w:sz w:val="20"/>
              </w:rPr>
              <w:t>.</w:t>
            </w:r>
          </w:p>
        </w:tc>
        <w:tc>
          <w:tcPr>
            <w:tcW w:w="1275" w:type="dxa"/>
          </w:tcPr>
          <w:p w14:paraId="6A1D0128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75C251D7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259157F5" w14:textId="77777777" w:rsidTr="00AF4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5" w:type="dxa"/>
            <w:shd w:val="clear" w:color="auto" w:fill="4472C4" w:themeFill="accent1"/>
          </w:tcPr>
          <w:p w14:paraId="0A1DC612" w14:textId="77777777" w:rsidR="005350D2" w:rsidRPr="00A1460C" w:rsidRDefault="005350D2" w:rsidP="005350D2">
            <w:pPr>
              <w:spacing w:after="0"/>
              <w:rPr>
                <w:color w:val="FFFFFF" w:themeColor="background1"/>
                <w:sz w:val="20"/>
              </w:rPr>
            </w:pPr>
            <w:r w:rsidRPr="00A1460C">
              <w:rPr>
                <w:color w:val="FFFFFF" w:themeColor="background1"/>
                <w:sz w:val="20"/>
              </w:rPr>
              <w:t>Good Water Sensitive Governance</w:t>
            </w:r>
          </w:p>
        </w:tc>
        <w:tc>
          <w:tcPr>
            <w:tcW w:w="3515" w:type="dxa"/>
          </w:tcPr>
          <w:p w14:paraId="33444B40" w14:textId="6FAC572A" w:rsidR="005350D2" w:rsidRPr="005350D2" w:rsidRDefault="005350D2" w:rsidP="005350D2">
            <w:pPr>
              <w:spacing w:after="0"/>
              <w:rPr>
                <w:sz w:val="20"/>
              </w:rPr>
            </w:pPr>
            <w:r w:rsidRPr="005350D2">
              <w:rPr>
                <w:sz w:val="20"/>
              </w:rPr>
              <w:t xml:space="preserve">Support relevant parks and irrigation staff to complete </w:t>
            </w:r>
            <w:hyperlink r:id="rId20" w:history="1">
              <w:r w:rsidRPr="005350D2">
                <w:rPr>
                  <w:rStyle w:val="Hyperlink"/>
                  <w:sz w:val="20"/>
                </w:rPr>
                <w:t xml:space="preserve"> Irrigation Australia’s Irrigation Efficiency Course</w:t>
              </w:r>
            </w:hyperlink>
            <w:r w:rsidRPr="005350D2">
              <w:rPr>
                <w:rStyle w:val="Hyperlink"/>
                <w:sz w:val="20"/>
              </w:rPr>
              <w:t>.</w:t>
            </w:r>
          </w:p>
        </w:tc>
        <w:tc>
          <w:tcPr>
            <w:tcW w:w="1275" w:type="dxa"/>
          </w:tcPr>
          <w:p w14:paraId="5E079E41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654F12CE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61D5F498" w14:textId="77777777" w:rsidTr="00AF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  <w:shd w:val="clear" w:color="auto" w:fill="8EAADB" w:themeFill="accent1" w:themeFillTint="99"/>
          </w:tcPr>
          <w:p w14:paraId="53E813CA" w14:textId="77777777" w:rsidR="005350D2" w:rsidRPr="00A1460C" w:rsidRDefault="005350D2" w:rsidP="005350D2">
            <w:pPr>
              <w:spacing w:after="0"/>
              <w:rPr>
                <w:color w:val="FFFFFF" w:themeColor="background1"/>
                <w:sz w:val="20"/>
              </w:rPr>
            </w:pPr>
            <w:r w:rsidRPr="00A1460C">
              <w:rPr>
                <w:color w:val="FFFFFF" w:themeColor="background1"/>
                <w:sz w:val="20"/>
              </w:rPr>
              <w:t>Increase Community Capital</w:t>
            </w:r>
          </w:p>
        </w:tc>
        <w:tc>
          <w:tcPr>
            <w:tcW w:w="3515" w:type="dxa"/>
          </w:tcPr>
          <w:p w14:paraId="4198EB7B" w14:textId="77777777" w:rsidR="005350D2" w:rsidRPr="005350D2" w:rsidRDefault="005350D2" w:rsidP="005350D2">
            <w:pPr>
              <w:spacing w:after="0"/>
              <w:rPr>
                <w:rStyle w:val="Hyperlink"/>
                <w:sz w:val="20"/>
              </w:rPr>
            </w:pPr>
            <w:r w:rsidRPr="005350D2">
              <w:rPr>
                <w:sz w:val="20"/>
              </w:rPr>
              <w:t xml:space="preserve">Provide local planting lists for residents with waterwise species in line with the </w:t>
            </w:r>
            <w:hyperlink r:id="rId21" w:history="1">
              <w:r w:rsidRPr="005350D2">
                <w:rPr>
                  <w:rStyle w:val="Hyperlink"/>
                  <w:sz w:val="20"/>
                </w:rPr>
                <w:t>Waterwise Plant Directory</w:t>
              </w:r>
            </w:hyperlink>
          </w:p>
          <w:p w14:paraId="094C18A8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1275" w:type="dxa"/>
          </w:tcPr>
          <w:p w14:paraId="475AAA91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7C4E45BA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73724746" w14:textId="77777777" w:rsidTr="00AF4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5" w:type="dxa"/>
            <w:shd w:val="clear" w:color="auto" w:fill="70AD47" w:themeFill="accent6"/>
          </w:tcPr>
          <w:p w14:paraId="68154727" w14:textId="77777777" w:rsidR="005350D2" w:rsidRPr="00A1460C" w:rsidRDefault="005350D2" w:rsidP="005350D2">
            <w:pPr>
              <w:spacing w:after="0"/>
              <w:rPr>
                <w:color w:val="FFFFFF" w:themeColor="background1"/>
                <w:sz w:val="20"/>
              </w:rPr>
            </w:pPr>
            <w:r w:rsidRPr="00A1460C">
              <w:rPr>
                <w:rFonts w:eastAsia="Times New Roman"/>
                <w:bCs/>
                <w:color w:val="FFFFFF"/>
                <w:sz w:val="20"/>
                <w:lang w:eastAsia="en-AU"/>
              </w:rPr>
              <w:t>Ensure quality urban space</w:t>
            </w:r>
          </w:p>
        </w:tc>
        <w:tc>
          <w:tcPr>
            <w:tcW w:w="3515" w:type="dxa"/>
          </w:tcPr>
          <w:p w14:paraId="13579E81" w14:textId="228EA607" w:rsidR="005350D2" w:rsidRPr="005350D2" w:rsidRDefault="005350D2" w:rsidP="005350D2">
            <w:pPr>
              <w:spacing w:after="0"/>
              <w:rPr>
                <w:sz w:val="20"/>
              </w:rPr>
            </w:pPr>
            <w:r w:rsidRPr="005350D2">
              <w:rPr>
                <w:sz w:val="20"/>
              </w:rPr>
              <w:t xml:space="preserve">Provide active progress towards upgrading retrofitting local drainage sumps infrastructure to improve for community accessibility, amenity and environmental improvement </w:t>
            </w:r>
            <w:r w:rsidRPr="005350D2">
              <w:rPr>
                <w:sz w:val="20"/>
              </w:rPr>
              <w:lastRenderedPageBreak/>
              <w:t>outcomes using Water Sensitive Design techniques.</w:t>
            </w:r>
          </w:p>
        </w:tc>
        <w:tc>
          <w:tcPr>
            <w:tcW w:w="1275" w:type="dxa"/>
          </w:tcPr>
          <w:p w14:paraId="23686D98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78411291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34D0F22E" w14:textId="77777777" w:rsidTr="00AF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  <w:shd w:val="clear" w:color="auto" w:fill="FFC000" w:themeFill="accent4"/>
          </w:tcPr>
          <w:p w14:paraId="0225395A" w14:textId="77777777" w:rsidR="005350D2" w:rsidRPr="00A1460C" w:rsidRDefault="005350D2" w:rsidP="005350D2">
            <w:pPr>
              <w:spacing w:after="0"/>
              <w:rPr>
                <w:rFonts w:eastAsia="Times New Roman"/>
                <w:bCs/>
                <w:color w:val="FFFFFF"/>
                <w:sz w:val="20"/>
                <w:lang w:eastAsia="en-AU"/>
              </w:rPr>
            </w:pPr>
            <w:r w:rsidRPr="00A1460C">
              <w:rPr>
                <w:color w:val="1F3864" w:themeColor="accent1" w:themeShade="80"/>
                <w:sz w:val="20"/>
              </w:rPr>
              <w:t>Improve Productivity &amp; Resource Efficiency</w:t>
            </w:r>
          </w:p>
        </w:tc>
        <w:tc>
          <w:tcPr>
            <w:tcW w:w="3515" w:type="dxa"/>
          </w:tcPr>
          <w:p w14:paraId="6915DAFB" w14:textId="558413F0" w:rsidR="005350D2" w:rsidRPr="005350D2" w:rsidRDefault="005350D2" w:rsidP="005350D2">
            <w:pPr>
              <w:spacing w:after="0"/>
              <w:rPr>
                <w:sz w:val="20"/>
              </w:rPr>
            </w:pPr>
            <w:r w:rsidRPr="005350D2">
              <w:rPr>
                <w:sz w:val="20"/>
              </w:rPr>
              <w:t>Encourage participation of public and private golf courses in the Department of Water and Environmental Regulation’s Waterwise Golf Program</w:t>
            </w:r>
          </w:p>
        </w:tc>
        <w:tc>
          <w:tcPr>
            <w:tcW w:w="1275" w:type="dxa"/>
          </w:tcPr>
          <w:p w14:paraId="067EAC40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44A2CE4B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27016003" w14:textId="77777777" w:rsidTr="00AF4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5" w:type="dxa"/>
            <w:shd w:val="clear" w:color="auto" w:fill="4472C4" w:themeFill="accent1"/>
          </w:tcPr>
          <w:p w14:paraId="4EE7ADDF" w14:textId="77777777" w:rsidR="005350D2" w:rsidRPr="00A1460C" w:rsidRDefault="005350D2" w:rsidP="005350D2">
            <w:pPr>
              <w:rPr>
                <w:color w:val="1F3864" w:themeColor="accent1" w:themeShade="80"/>
                <w:sz w:val="20"/>
              </w:rPr>
            </w:pPr>
            <w:r w:rsidRPr="00A1460C">
              <w:rPr>
                <w:color w:val="FFFFFF" w:themeColor="background1"/>
                <w:sz w:val="20"/>
              </w:rPr>
              <w:t>Good Water Sensitive Governance</w:t>
            </w:r>
          </w:p>
        </w:tc>
        <w:tc>
          <w:tcPr>
            <w:tcW w:w="3515" w:type="dxa"/>
          </w:tcPr>
          <w:p w14:paraId="290611B7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1275" w:type="dxa"/>
          </w:tcPr>
          <w:p w14:paraId="68E25AD1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4EC2ECC0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40140F6E" w14:textId="77777777" w:rsidTr="00AF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  <w:shd w:val="clear" w:color="auto" w:fill="8EAADB" w:themeFill="accent1" w:themeFillTint="99"/>
          </w:tcPr>
          <w:p w14:paraId="7ACD19E5" w14:textId="77777777" w:rsidR="005350D2" w:rsidRPr="00A1460C" w:rsidRDefault="005350D2" w:rsidP="005350D2">
            <w:pPr>
              <w:rPr>
                <w:color w:val="FFFFFF" w:themeColor="background1"/>
                <w:sz w:val="20"/>
              </w:rPr>
            </w:pPr>
            <w:r w:rsidRPr="00A1460C">
              <w:rPr>
                <w:color w:val="FFFFFF" w:themeColor="background1"/>
                <w:sz w:val="20"/>
              </w:rPr>
              <w:t>Increase Community Capital</w:t>
            </w:r>
          </w:p>
        </w:tc>
        <w:tc>
          <w:tcPr>
            <w:tcW w:w="3515" w:type="dxa"/>
          </w:tcPr>
          <w:p w14:paraId="296758FC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1275" w:type="dxa"/>
          </w:tcPr>
          <w:p w14:paraId="7CCD7982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71BB78BE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190D1151" w14:textId="77777777" w:rsidTr="00AF4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5" w:type="dxa"/>
            <w:shd w:val="clear" w:color="auto" w:fill="C00000"/>
          </w:tcPr>
          <w:p w14:paraId="5CA0B2EB" w14:textId="3C6112B7" w:rsidR="005350D2" w:rsidRPr="00A1460C" w:rsidRDefault="005350D2" w:rsidP="005350D2">
            <w:pPr>
              <w:rPr>
                <w:i/>
                <w:sz w:val="20"/>
              </w:rPr>
            </w:pPr>
            <w:r w:rsidRPr="00A1460C">
              <w:rPr>
                <w:rFonts w:eastAsia="Times New Roman"/>
                <w:bCs/>
                <w:color w:val="FFFFFF" w:themeColor="background1"/>
                <w:sz w:val="20"/>
                <w:lang w:eastAsia="en-AU"/>
              </w:rPr>
              <w:t>Achieve equity of essential services</w:t>
            </w:r>
          </w:p>
        </w:tc>
        <w:tc>
          <w:tcPr>
            <w:tcW w:w="3515" w:type="dxa"/>
          </w:tcPr>
          <w:p w14:paraId="1BFCD7E9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1275" w:type="dxa"/>
          </w:tcPr>
          <w:p w14:paraId="4DF3C6C2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1C1CD466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58B3DDF4" w14:textId="77777777" w:rsidTr="00AF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  <w:shd w:val="clear" w:color="auto" w:fill="FFC000" w:themeFill="accent4"/>
          </w:tcPr>
          <w:p w14:paraId="255E161C" w14:textId="77777777" w:rsidR="005350D2" w:rsidRPr="00A1460C" w:rsidRDefault="005350D2" w:rsidP="005350D2">
            <w:pPr>
              <w:rPr>
                <w:color w:val="002060"/>
                <w:sz w:val="20"/>
              </w:rPr>
            </w:pPr>
            <w:r w:rsidRPr="00A1460C">
              <w:rPr>
                <w:color w:val="1F3864" w:themeColor="accent1" w:themeShade="80"/>
                <w:sz w:val="20"/>
              </w:rPr>
              <w:t>Improve Productivity &amp; Resource Efficiency</w:t>
            </w:r>
          </w:p>
        </w:tc>
        <w:tc>
          <w:tcPr>
            <w:tcW w:w="3515" w:type="dxa"/>
          </w:tcPr>
          <w:p w14:paraId="2583072A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1275" w:type="dxa"/>
          </w:tcPr>
          <w:p w14:paraId="2EB6ABAD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30E4E863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50277BFE" w14:textId="77777777" w:rsidTr="00AF4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5" w:type="dxa"/>
            <w:shd w:val="clear" w:color="auto" w:fill="385623" w:themeFill="accent6" w:themeFillShade="80"/>
          </w:tcPr>
          <w:p w14:paraId="0756B821" w14:textId="77777777" w:rsidR="005350D2" w:rsidRPr="00A1460C" w:rsidRDefault="005350D2" w:rsidP="005350D2">
            <w:pPr>
              <w:rPr>
                <w:color w:val="1F3864" w:themeColor="accent1" w:themeShade="80"/>
                <w:sz w:val="20"/>
              </w:rPr>
            </w:pPr>
            <w:r w:rsidRPr="00A1460C">
              <w:rPr>
                <w:color w:val="FFFFFF" w:themeColor="background1"/>
                <w:sz w:val="20"/>
              </w:rPr>
              <w:t>Improve Ecological Health</w:t>
            </w:r>
          </w:p>
        </w:tc>
        <w:tc>
          <w:tcPr>
            <w:tcW w:w="3515" w:type="dxa"/>
          </w:tcPr>
          <w:p w14:paraId="24E27F57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1275" w:type="dxa"/>
          </w:tcPr>
          <w:p w14:paraId="203BECAC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35F34193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22C98536" w14:textId="77777777" w:rsidTr="00AF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  <w:shd w:val="clear" w:color="auto" w:fill="70AD47" w:themeFill="accent6"/>
          </w:tcPr>
          <w:p w14:paraId="15CCA614" w14:textId="77777777" w:rsidR="005350D2" w:rsidRPr="00A1460C" w:rsidRDefault="005350D2" w:rsidP="005350D2">
            <w:pPr>
              <w:rPr>
                <w:color w:val="FFFFFF" w:themeColor="background1"/>
                <w:sz w:val="20"/>
              </w:rPr>
            </w:pPr>
            <w:r w:rsidRPr="00A1460C">
              <w:rPr>
                <w:rFonts w:eastAsia="Times New Roman"/>
                <w:bCs/>
                <w:color w:val="FFFFFF"/>
                <w:sz w:val="20"/>
                <w:lang w:eastAsia="en-AU"/>
              </w:rPr>
              <w:t>Ensure quality urban space</w:t>
            </w:r>
          </w:p>
        </w:tc>
        <w:tc>
          <w:tcPr>
            <w:tcW w:w="3515" w:type="dxa"/>
          </w:tcPr>
          <w:p w14:paraId="670C08D5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1275" w:type="dxa"/>
          </w:tcPr>
          <w:p w14:paraId="53BBBCBA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6444143E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tr w:rsidR="005350D2" w14:paraId="68767E14" w14:textId="77777777" w:rsidTr="00AF4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5" w:type="dxa"/>
            <w:shd w:val="clear" w:color="auto" w:fill="ED7D31" w:themeFill="accent2"/>
          </w:tcPr>
          <w:p w14:paraId="280837AB" w14:textId="77777777" w:rsidR="005350D2" w:rsidRPr="00A1460C" w:rsidRDefault="005350D2" w:rsidP="005350D2">
            <w:pPr>
              <w:rPr>
                <w:i/>
                <w:sz w:val="20"/>
              </w:rPr>
            </w:pPr>
            <w:r w:rsidRPr="00A1460C">
              <w:rPr>
                <w:rFonts w:eastAsia="Times New Roman"/>
                <w:bCs/>
                <w:color w:val="FFFFFF"/>
                <w:sz w:val="20"/>
                <w:lang w:eastAsia="en-AU"/>
              </w:rPr>
              <w:t>Promote adaptive infrastructure</w:t>
            </w:r>
          </w:p>
        </w:tc>
        <w:tc>
          <w:tcPr>
            <w:tcW w:w="3515" w:type="dxa"/>
          </w:tcPr>
          <w:p w14:paraId="5E4C66CC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1275" w:type="dxa"/>
          </w:tcPr>
          <w:p w14:paraId="34108B7C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  <w:tc>
          <w:tcPr>
            <w:tcW w:w="3509" w:type="dxa"/>
          </w:tcPr>
          <w:p w14:paraId="79C3D2AF" w14:textId="77777777" w:rsidR="005350D2" w:rsidRPr="005350D2" w:rsidRDefault="005350D2" w:rsidP="005350D2">
            <w:pPr>
              <w:spacing w:after="0"/>
              <w:rPr>
                <w:sz w:val="20"/>
              </w:rPr>
            </w:pPr>
          </w:p>
        </w:tc>
      </w:tr>
      <w:bookmarkEnd w:id="2"/>
    </w:tbl>
    <w:p w14:paraId="24CFC4DF" w14:textId="77777777" w:rsidR="003B0346" w:rsidRDefault="003B0346" w:rsidP="003B0346">
      <w:pPr>
        <w:rPr>
          <w:sz w:val="20"/>
        </w:rPr>
      </w:pPr>
    </w:p>
    <w:p w14:paraId="51C05F4D" w14:textId="305FC32A" w:rsidR="003B0346" w:rsidRDefault="00B240BE" w:rsidP="00B240BE">
      <w:pPr>
        <w:pStyle w:val="Heading2"/>
      </w:pPr>
      <w:r>
        <w:t>Additional Action Summary</w:t>
      </w:r>
    </w:p>
    <w:p w14:paraId="06B7FCE7" w14:textId="1C2E018D" w:rsidR="00B240BE" w:rsidRPr="007132C3" w:rsidRDefault="00B240BE" w:rsidP="00B240BE">
      <w:pPr>
        <w:rPr>
          <w:sz w:val="20"/>
          <w:szCs w:val="18"/>
        </w:rPr>
      </w:pPr>
      <w:r w:rsidRPr="007132C3">
        <w:rPr>
          <w:sz w:val="20"/>
          <w:szCs w:val="18"/>
        </w:rPr>
        <w:t xml:space="preserve">If you have completed an additional action to your Waterwise Council Action Plan within the reporting year, provide details </w:t>
      </w:r>
      <w:r w:rsidR="00930BCC">
        <w:rPr>
          <w:sz w:val="20"/>
          <w:szCs w:val="18"/>
        </w:rPr>
        <w:t xml:space="preserve">in the table </w:t>
      </w:r>
      <w:r w:rsidRPr="007132C3">
        <w:rPr>
          <w:sz w:val="20"/>
          <w:szCs w:val="18"/>
        </w:rPr>
        <w:t>below</w:t>
      </w:r>
      <w:r w:rsidR="00930BCC">
        <w:rPr>
          <w:sz w:val="20"/>
          <w:szCs w:val="18"/>
        </w:rPr>
        <w:t>.</w:t>
      </w:r>
    </w:p>
    <w:tbl>
      <w:tblPr>
        <w:tblStyle w:val="WaterCorp"/>
        <w:tblW w:w="9771" w:type="dxa"/>
        <w:tblLook w:val="04A0" w:firstRow="1" w:lastRow="0" w:firstColumn="1" w:lastColumn="0" w:noHBand="0" w:noVBand="1"/>
      </w:tblPr>
      <w:tblGrid>
        <w:gridCol w:w="2196"/>
        <w:gridCol w:w="3839"/>
        <w:gridCol w:w="3736"/>
      </w:tblGrid>
      <w:tr w:rsidR="00B240BE" w:rsidRPr="00F2223C" w14:paraId="1BF097FD" w14:textId="77777777" w:rsidTr="004628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tcW w:w="0" w:type="dxa"/>
            <w:vAlign w:val="center"/>
          </w:tcPr>
          <w:p w14:paraId="6A750A23" w14:textId="3AA3183C" w:rsidR="00B240BE" w:rsidRDefault="00B240BE">
            <w:pPr>
              <w:pStyle w:val="WCbody"/>
              <w:spacing w:befor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WSC goal </w:t>
            </w:r>
          </w:p>
        </w:tc>
        <w:tc>
          <w:tcPr>
            <w:tcW w:w="0" w:type="dxa"/>
            <w:vAlign w:val="center"/>
          </w:tcPr>
          <w:p w14:paraId="4D9CCE27" w14:textId="14FC6E23" w:rsidR="00B240BE" w:rsidRPr="00F2223C" w:rsidRDefault="00B240BE">
            <w:pPr>
              <w:pStyle w:val="WCbody"/>
              <w:spacing w:befor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Additional action name</w:t>
            </w:r>
          </w:p>
        </w:tc>
        <w:tc>
          <w:tcPr>
            <w:tcW w:w="0" w:type="dxa"/>
            <w:vAlign w:val="center"/>
          </w:tcPr>
          <w:p w14:paraId="139D7DD2" w14:textId="77777777" w:rsidR="00B240BE" w:rsidRPr="00E94913" w:rsidRDefault="00B240BE">
            <w:pPr>
              <w:pStyle w:val="Heading2"/>
              <w:spacing w:before="0"/>
              <w:outlineLvl w:val="1"/>
              <w:rPr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 xml:space="preserve">2020/2021 </w:t>
            </w:r>
            <w:r w:rsidRPr="00815E2D">
              <w:rPr>
                <w:b/>
                <w:color w:val="FFFFFF" w:themeColor="background1"/>
                <w:sz w:val="20"/>
              </w:rPr>
              <w:t>Update</w:t>
            </w:r>
            <w:r>
              <w:rPr>
                <w:b/>
                <w:color w:val="FFFFFF" w:themeColor="background1"/>
                <w:sz w:val="20"/>
              </w:rPr>
              <w:t xml:space="preserve"> (include evidence)</w:t>
            </w:r>
          </w:p>
        </w:tc>
      </w:tr>
      <w:tr w:rsidR="00B240BE" w:rsidRPr="00F2223C" w14:paraId="3176BC26" w14:textId="77777777" w:rsidTr="0046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tcW w:w="0" w:type="dxa"/>
            <w:vAlign w:val="center"/>
          </w:tcPr>
          <w:p w14:paraId="18687EC6" w14:textId="77777777" w:rsidR="00B240BE" w:rsidRPr="00F2223C" w:rsidRDefault="00B240BE">
            <w:pPr>
              <w:pStyle w:val="WCbody"/>
              <w:spacing w:before="0"/>
              <w:rPr>
                <w:sz w:val="20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78038F50" w14:textId="4E654148" w:rsidR="00B240BE" w:rsidRPr="00F2223C" w:rsidRDefault="00B240BE">
            <w:pPr>
              <w:pStyle w:val="WCbody"/>
              <w:spacing w:before="0"/>
              <w:rPr>
                <w:sz w:val="20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3B9DD810" w14:textId="1D86414C" w:rsidR="00B240BE" w:rsidRPr="00F2223C" w:rsidRDefault="00B240BE">
            <w:pPr>
              <w:pStyle w:val="WCbody"/>
              <w:spacing w:before="0"/>
              <w:rPr>
                <w:color w:val="8496B0" w:themeColor="text2" w:themeTint="99"/>
                <w:sz w:val="20"/>
                <w:szCs w:val="18"/>
              </w:rPr>
            </w:pPr>
          </w:p>
        </w:tc>
      </w:tr>
      <w:tr w:rsidR="00B240BE" w:rsidRPr="00F2223C" w14:paraId="05811608" w14:textId="77777777" w:rsidTr="004628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3"/>
        </w:trPr>
        <w:tc>
          <w:tcPr>
            <w:tcW w:w="0" w:type="dxa"/>
            <w:vAlign w:val="center"/>
          </w:tcPr>
          <w:p w14:paraId="14DF9621" w14:textId="77777777" w:rsidR="00B240BE" w:rsidRPr="00F2223C" w:rsidRDefault="00B240BE">
            <w:pPr>
              <w:pStyle w:val="WCbody"/>
              <w:spacing w:before="0"/>
              <w:rPr>
                <w:sz w:val="20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331CCB95" w14:textId="4283C7CB" w:rsidR="00B240BE" w:rsidRPr="00F2223C" w:rsidRDefault="00B240BE">
            <w:pPr>
              <w:pStyle w:val="WCbody"/>
              <w:spacing w:before="0"/>
              <w:rPr>
                <w:sz w:val="20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72BADB6F" w14:textId="5FF1F964" w:rsidR="00B240BE" w:rsidRPr="00F2223C" w:rsidRDefault="00B240BE">
            <w:pPr>
              <w:pStyle w:val="WCbody"/>
              <w:spacing w:before="0"/>
              <w:rPr>
                <w:color w:val="8496B0" w:themeColor="text2" w:themeTint="99"/>
                <w:sz w:val="20"/>
                <w:szCs w:val="18"/>
              </w:rPr>
            </w:pPr>
          </w:p>
        </w:tc>
      </w:tr>
      <w:tr w:rsidR="00ED45E5" w:rsidRPr="00F2223C" w14:paraId="7AE3B935" w14:textId="77777777" w:rsidTr="0046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tcW w:w="0" w:type="dxa"/>
            <w:vAlign w:val="center"/>
          </w:tcPr>
          <w:p w14:paraId="71780AE6" w14:textId="77777777" w:rsidR="00ED45E5" w:rsidRPr="00F2223C" w:rsidRDefault="00ED45E5">
            <w:pPr>
              <w:pStyle w:val="WCbody"/>
              <w:spacing w:before="0"/>
              <w:rPr>
                <w:sz w:val="20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25471A6F" w14:textId="77777777" w:rsidR="00ED45E5" w:rsidRPr="00F2223C" w:rsidDel="00B240BE" w:rsidRDefault="00ED45E5">
            <w:pPr>
              <w:pStyle w:val="WCbody"/>
              <w:spacing w:before="0"/>
              <w:rPr>
                <w:sz w:val="20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33CDD7FC" w14:textId="77777777" w:rsidR="00ED45E5" w:rsidRPr="00F2223C" w:rsidDel="00B240BE" w:rsidRDefault="00ED45E5">
            <w:pPr>
              <w:pStyle w:val="WCbody"/>
              <w:spacing w:before="0"/>
              <w:rPr>
                <w:color w:val="8496B0" w:themeColor="text2" w:themeTint="99"/>
                <w:sz w:val="20"/>
                <w:szCs w:val="18"/>
              </w:rPr>
            </w:pPr>
          </w:p>
        </w:tc>
      </w:tr>
    </w:tbl>
    <w:p w14:paraId="1E91775C" w14:textId="0D451E38" w:rsidR="00B240BE" w:rsidRDefault="00B240BE" w:rsidP="00B240BE"/>
    <w:p w14:paraId="73918CD4" w14:textId="77777777" w:rsidR="00ED45E5" w:rsidRPr="004628B6" w:rsidRDefault="00ED45E5">
      <w:pPr>
        <w:pStyle w:val="WCbody"/>
        <w:jc w:val="center"/>
        <w:rPr>
          <w:b/>
          <w:bCs/>
          <w:sz w:val="28"/>
          <w:szCs w:val="24"/>
        </w:rPr>
      </w:pPr>
      <w:r w:rsidRPr="004628B6">
        <w:rPr>
          <w:b/>
          <w:bCs/>
          <w:sz w:val="28"/>
          <w:szCs w:val="24"/>
        </w:rPr>
        <w:t>Waterwise Council re-endorsement for Gold status ends here</w:t>
      </w:r>
    </w:p>
    <w:p w14:paraId="507D5779" w14:textId="36CFA527" w:rsidR="00ED45E5" w:rsidRPr="008A4D60" w:rsidRDefault="006B2710" w:rsidP="008A4D60">
      <w:r>
        <w:pict w14:anchorId="3A71B23D">
          <v:rect id="_x0000_i1026" style="width:0;height:1.5pt" o:hralign="center" o:hrstd="t" o:hr="t" fillcolor="#a0a0a0" stroked="f"/>
        </w:pict>
      </w:r>
    </w:p>
    <w:p w14:paraId="6EF310A4" w14:textId="77777777" w:rsidR="00176D9F" w:rsidRDefault="00176D9F" w:rsidP="00176D9F">
      <w:pPr>
        <w:pStyle w:val="Heading1"/>
      </w:pPr>
      <w:r>
        <w:t>Platinum Waterwise Council of the Year</w:t>
      </w:r>
    </w:p>
    <w:p w14:paraId="4EE96975" w14:textId="217C8E5C" w:rsidR="00C129F9" w:rsidRPr="004628B6" w:rsidRDefault="00014549" w:rsidP="008A4D60">
      <w:pPr>
        <w:pStyle w:val="WCbody"/>
        <w:rPr>
          <w:sz w:val="20"/>
          <w:szCs w:val="18"/>
        </w:rPr>
      </w:pPr>
      <w:r w:rsidRPr="004628B6">
        <w:rPr>
          <w:sz w:val="20"/>
          <w:szCs w:val="18"/>
        </w:rPr>
        <w:t>To apply for Platinum Waterwise Council of the Year, p</w:t>
      </w:r>
      <w:r w:rsidR="00176D9F" w:rsidRPr="004628B6">
        <w:rPr>
          <w:sz w:val="20"/>
          <w:szCs w:val="18"/>
        </w:rPr>
        <w:t>lease contact</w:t>
      </w:r>
      <w:r>
        <w:rPr>
          <w:sz w:val="20"/>
          <w:szCs w:val="18"/>
        </w:rPr>
        <w:t xml:space="preserve"> </w:t>
      </w:r>
      <w:hyperlink r:id="rId22" w:history="1"/>
      <w:hyperlink r:id="rId23" w:history="1">
        <w:r w:rsidRPr="004628B6">
          <w:rPr>
            <w:rStyle w:val="Hyperlink"/>
            <w:sz w:val="20"/>
            <w:szCs w:val="18"/>
          </w:rPr>
          <w:t>WEpartnerships@watercorporation.com.au</w:t>
        </w:r>
      </w:hyperlink>
      <w:r>
        <w:rPr>
          <w:sz w:val="20"/>
          <w:szCs w:val="18"/>
        </w:rPr>
        <w:t xml:space="preserve"> </w:t>
      </w:r>
      <w:r w:rsidR="00176D9F" w:rsidRPr="004628B6">
        <w:rPr>
          <w:sz w:val="20"/>
          <w:szCs w:val="18"/>
        </w:rPr>
        <w:t>for a</w:t>
      </w:r>
      <w:r>
        <w:rPr>
          <w:sz w:val="20"/>
          <w:szCs w:val="18"/>
        </w:rPr>
        <w:t>n</w:t>
      </w:r>
      <w:r w:rsidR="00176D9F" w:rsidRPr="004628B6">
        <w:rPr>
          <w:sz w:val="20"/>
          <w:szCs w:val="18"/>
        </w:rPr>
        <w:t xml:space="preserve"> </w:t>
      </w:r>
      <w:r>
        <w:rPr>
          <w:sz w:val="20"/>
          <w:szCs w:val="18"/>
        </w:rPr>
        <w:t>a</w:t>
      </w:r>
      <w:r w:rsidR="00176D9F" w:rsidRPr="004628B6">
        <w:rPr>
          <w:sz w:val="20"/>
          <w:szCs w:val="18"/>
        </w:rPr>
        <w:t xml:space="preserve">pplication </w:t>
      </w:r>
      <w:r>
        <w:rPr>
          <w:sz w:val="20"/>
          <w:szCs w:val="18"/>
        </w:rPr>
        <w:t>f</w:t>
      </w:r>
      <w:r w:rsidR="00176D9F" w:rsidRPr="004628B6">
        <w:rPr>
          <w:sz w:val="20"/>
          <w:szCs w:val="18"/>
        </w:rPr>
        <w:t xml:space="preserve">orm. </w:t>
      </w:r>
      <w:bookmarkEnd w:id="1"/>
    </w:p>
    <w:sectPr w:rsidR="00C129F9" w:rsidRPr="004628B6" w:rsidSect="00462FF2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212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36DED" w14:textId="77777777" w:rsidR="006B2710" w:rsidRDefault="006B2710" w:rsidP="006E29F2">
      <w:pPr>
        <w:spacing w:after="0" w:line="240" w:lineRule="auto"/>
      </w:pPr>
      <w:r>
        <w:separator/>
      </w:r>
    </w:p>
  </w:endnote>
  <w:endnote w:type="continuationSeparator" w:id="0">
    <w:p w14:paraId="3AE77ECD" w14:textId="77777777" w:rsidR="006B2710" w:rsidRDefault="006B2710" w:rsidP="006E2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21807" w14:textId="77777777" w:rsidR="004F0C77" w:rsidRDefault="004F0C77" w:rsidP="00C63B9B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C0A534" w14:textId="77777777" w:rsidR="00026D8A" w:rsidRDefault="00026D8A" w:rsidP="004F0C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439B0" w14:textId="77777777" w:rsidR="004F0C77" w:rsidRPr="004F0C77" w:rsidRDefault="004F0C77" w:rsidP="004F0C77">
    <w:pPr>
      <w:pStyle w:val="Footer"/>
      <w:framePr w:w="431" w:wrap="around" w:vAnchor="page" w:hAnchor="margin" w:y="15650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 w:rsidR="00C568FF">
      <w:rPr>
        <w:rStyle w:val="PageNumber"/>
        <w:noProof/>
      </w:rPr>
      <w:t>2</w:t>
    </w:r>
    <w:r w:rsidRPr="004F0C77">
      <w:rPr>
        <w:rStyle w:val="PageNumber"/>
      </w:rPr>
      <w:fldChar w:fldCharType="end"/>
    </w:r>
  </w:p>
  <w:p w14:paraId="473604F5" w14:textId="77777777" w:rsidR="004507F1" w:rsidRDefault="00026D8A" w:rsidP="004F0C77">
    <w:pPr>
      <w:pStyle w:val="Footer"/>
      <w:ind w:firstLine="360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82816" behindDoc="1" locked="0" layoutInCell="1" allowOverlap="1" wp14:anchorId="511AA968" wp14:editId="45B08D59">
          <wp:simplePos x="0" y="0"/>
          <wp:positionH relativeFrom="column">
            <wp:posOffset>1065530</wp:posOffset>
          </wp:positionH>
          <wp:positionV relativeFrom="paragraph">
            <wp:posOffset>-405086</wp:posOffset>
          </wp:positionV>
          <wp:extent cx="5544193" cy="871869"/>
          <wp:effectExtent l="0" t="0" r="0" b="444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4193" cy="871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96555" w14:textId="77777777" w:rsidR="004507F1" w:rsidRDefault="004507F1">
    <w:pPr>
      <w:pStyle w:val="Footer"/>
    </w:pPr>
    <w:r w:rsidRPr="00A56CBD">
      <w:rPr>
        <w:noProof/>
        <w:sz w:val="18"/>
        <w:szCs w:val="18"/>
        <w:lang w:eastAsia="en-AU"/>
      </w:rPr>
      <w:drawing>
        <wp:anchor distT="0" distB="0" distL="114300" distR="114300" simplePos="0" relativeHeight="251663360" behindDoc="1" locked="0" layoutInCell="1" allowOverlap="1" wp14:anchorId="4C78BD90" wp14:editId="4F0D1AD3">
          <wp:simplePos x="0" y="0"/>
          <wp:positionH relativeFrom="margin">
            <wp:align>left</wp:align>
          </wp:positionH>
          <wp:positionV relativeFrom="paragraph">
            <wp:posOffset>-564498</wp:posOffset>
          </wp:positionV>
          <wp:extent cx="6063865" cy="901512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3865" cy="901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611A5" w14:textId="77777777" w:rsidR="006B2710" w:rsidRDefault="006B2710" w:rsidP="006E29F2">
      <w:pPr>
        <w:spacing w:after="0" w:line="240" w:lineRule="auto"/>
      </w:pPr>
      <w:bookmarkStart w:id="0" w:name="_Hlk482783124"/>
      <w:bookmarkEnd w:id="0"/>
      <w:r>
        <w:separator/>
      </w:r>
    </w:p>
  </w:footnote>
  <w:footnote w:type="continuationSeparator" w:id="0">
    <w:p w14:paraId="5C993FAA" w14:textId="77777777" w:rsidR="006B2710" w:rsidRDefault="006B2710" w:rsidP="006E2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AC72E" w14:textId="77777777" w:rsidR="004507F1" w:rsidRDefault="004507F1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78720" behindDoc="1" locked="0" layoutInCell="1" allowOverlap="1" wp14:anchorId="6B028CDC" wp14:editId="5DCEBAB4">
          <wp:simplePos x="0" y="0"/>
          <wp:positionH relativeFrom="page">
            <wp:align>left</wp:align>
          </wp:positionH>
          <wp:positionV relativeFrom="paragraph">
            <wp:posOffset>-487222</wp:posOffset>
          </wp:positionV>
          <wp:extent cx="7558952" cy="10692262"/>
          <wp:effectExtent l="0" t="0" r="444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952" cy="10692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AA59C" w14:textId="77777777" w:rsidR="004507F1" w:rsidRDefault="004507F1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80768" behindDoc="1" locked="0" layoutInCell="1" allowOverlap="1" wp14:anchorId="24B1E6D3" wp14:editId="57F0EF56">
          <wp:simplePos x="0" y="0"/>
          <wp:positionH relativeFrom="column">
            <wp:posOffset>3039110</wp:posOffset>
          </wp:positionH>
          <wp:positionV relativeFrom="paragraph">
            <wp:posOffset>17780</wp:posOffset>
          </wp:positionV>
          <wp:extent cx="3492500" cy="677990"/>
          <wp:effectExtent l="0" t="0" r="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C41A1" w14:textId="77777777" w:rsidR="004507F1" w:rsidRDefault="004507F1">
    <w:pPr>
      <w:pStyle w:val="Header"/>
    </w:pPr>
    <w:r w:rsidRPr="004E7DC4">
      <w:rPr>
        <w:noProof/>
        <w:sz w:val="18"/>
        <w:szCs w:val="18"/>
        <w:lang w:eastAsia="en-AU"/>
      </w:rPr>
      <w:drawing>
        <wp:anchor distT="0" distB="0" distL="114300" distR="114300" simplePos="0" relativeHeight="251661312" behindDoc="1" locked="0" layoutInCell="1" allowOverlap="1" wp14:anchorId="21B1FD69" wp14:editId="4453588C">
          <wp:simplePos x="0" y="0"/>
          <wp:positionH relativeFrom="column">
            <wp:posOffset>2872740</wp:posOffset>
          </wp:positionH>
          <wp:positionV relativeFrom="paragraph">
            <wp:posOffset>-111971</wp:posOffset>
          </wp:positionV>
          <wp:extent cx="3648456" cy="886968"/>
          <wp:effectExtent l="0" t="0" r="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456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07EA6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1576A6"/>
    <w:multiLevelType w:val="multilevel"/>
    <w:tmpl w:val="0FB27A20"/>
    <w:lvl w:ilvl="0">
      <w:start w:val="1"/>
      <w:numFmt w:val="bullet"/>
      <w:pStyle w:val="WCbullet1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WCbullet2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E8C"/>
    <w:rsid w:val="000122CB"/>
    <w:rsid w:val="00014549"/>
    <w:rsid w:val="00026D8A"/>
    <w:rsid w:val="00042517"/>
    <w:rsid w:val="000648A2"/>
    <w:rsid w:val="000930D7"/>
    <w:rsid w:val="00093B9C"/>
    <w:rsid w:val="000B5430"/>
    <w:rsid w:val="000E1F78"/>
    <w:rsid w:val="00162D46"/>
    <w:rsid w:val="00167396"/>
    <w:rsid w:val="00176996"/>
    <w:rsid w:val="00176D9F"/>
    <w:rsid w:val="001A7966"/>
    <w:rsid w:val="001D0499"/>
    <w:rsid w:val="001E1105"/>
    <w:rsid w:val="001E5EAC"/>
    <w:rsid w:val="00211846"/>
    <w:rsid w:val="00235CE1"/>
    <w:rsid w:val="00252C8D"/>
    <w:rsid w:val="002601A1"/>
    <w:rsid w:val="002742A8"/>
    <w:rsid w:val="00296E73"/>
    <w:rsid w:val="002A5C54"/>
    <w:rsid w:val="002B73DF"/>
    <w:rsid w:val="00321A54"/>
    <w:rsid w:val="00350B10"/>
    <w:rsid w:val="003871D6"/>
    <w:rsid w:val="003B0346"/>
    <w:rsid w:val="003C37F3"/>
    <w:rsid w:val="003D5E01"/>
    <w:rsid w:val="003D6718"/>
    <w:rsid w:val="004044A3"/>
    <w:rsid w:val="004213E5"/>
    <w:rsid w:val="004507F1"/>
    <w:rsid w:val="00456986"/>
    <w:rsid w:val="004628B6"/>
    <w:rsid w:val="00462FF2"/>
    <w:rsid w:val="00467A68"/>
    <w:rsid w:val="00475816"/>
    <w:rsid w:val="004C0D39"/>
    <w:rsid w:val="004F0C77"/>
    <w:rsid w:val="005231B0"/>
    <w:rsid w:val="005350D2"/>
    <w:rsid w:val="00562B10"/>
    <w:rsid w:val="00571012"/>
    <w:rsid w:val="005837AC"/>
    <w:rsid w:val="00583FD8"/>
    <w:rsid w:val="005851FA"/>
    <w:rsid w:val="00595D1A"/>
    <w:rsid w:val="005B0CE6"/>
    <w:rsid w:val="005D3D1D"/>
    <w:rsid w:val="00686109"/>
    <w:rsid w:val="00694801"/>
    <w:rsid w:val="00697685"/>
    <w:rsid w:val="006A42DF"/>
    <w:rsid w:val="006B2710"/>
    <w:rsid w:val="006E29F2"/>
    <w:rsid w:val="007132C3"/>
    <w:rsid w:val="00750604"/>
    <w:rsid w:val="00762060"/>
    <w:rsid w:val="00782882"/>
    <w:rsid w:val="007918B3"/>
    <w:rsid w:val="007D4F1B"/>
    <w:rsid w:val="007F3406"/>
    <w:rsid w:val="008212B5"/>
    <w:rsid w:val="00855BB7"/>
    <w:rsid w:val="00860EF4"/>
    <w:rsid w:val="0086281D"/>
    <w:rsid w:val="00883484"/>
    <w:rsid w:val="008845B3"/>
    <w:rsid w:val="00896987"/>
    <w:rsid w:val="008A4D60"/>
    <w:rsid w:val="008D45CD"/>
    <w:rsid w:val="009304DD"/>
    <w:rsid w:val="00930BCC"/>
    <w:rsid w:val="00936485"/>
    <w:rsid w:val="00954A08"/>
    <w:rsid w:val="0095532A"/>
    <w:rsid w:val="00972700"/>
    <w:rsid w:val="00974F1F"/>
    <w:rsid w:val="00984748"/>
    <w:rsid w:val="009A7419"/>
    <w:rsid w:val="00A21169"/>
    <w:rsid w:val="00A25707"/>
    <w:rsid w:val="00A46E2D"/>
    <w:rsid w:val="00A51E73"/>
    <w:rsid w:val="00A77DED"/>
    <w:rsid w:val="00A80BDF"/>
    <w:rsid w:val="00A85759"/>
    <w:rsid w:val="00AB0B7D"/>
    <w:rsid w:val="00AB78E3"/>
    <w:rsid w:val="00AE6913"/>
    <w:rsid w:val="00AF4963"/>
    <w:rsid w:val="00AF5A00"/>
    <w:rsid w:val="00AF700A"/>
    <w:rsid w:val="00B063FA"/>
    <w:rsid w:val="00B240BE"/>
    <w:rsid w:val="00B46436"/>
    <w:rsid w:val="00B667F1"/>
    <w:rsid w:val="00BA2493"/>
    <w:rsid w:val="00BB1278"/>
    <w:rsid w:val="00BB5897"/>
    <w:rsid w:val="00BC716B"/>
    <w:rsid w:val="00BD2A44"/>
    <w:rsid w:val="00BD4C5D"/>
    <w:rsid w:val="00BE5AE4"/>
    <w:rsid w:val="00C04FA7"/>
    <w:rsid w:val="00C129F9"/>
    <w:rsid w:val="00C15124"/>
    <w:rsid w:val="00C15C22"/>
    <w:rsid w:val="00C42E9B"/>
    <w:rsid w:val="00C51FE4"/>
    <w:rsid w:val="00C568FF"/>
    <w:rsid w:val="00C62271"/>
    <w:rsid w:val="00C65491"/>
    <w:rsid w:val="00C76C36"/>
    <w:rsid w:val="00CB09B8"/>
    <w:rsid w:val="00CC0A55"/>
    <w:rsid w:val="00CD184A"/>
    <w:rsid w:val="00CF331D"/>
    <w:rsid w:val="00D20F8E"/>
    <w:rsid w:val="00D46B29"/>
    <w:rsid w:val="00D615BC"/>
    <w:rsid w:val="00DB4E8C"/>
    <w:rsid w:val="00DE76D3"/>
    <w:rsid w:val="00E02C69"/>
    <w:rsid w:val="00E26AFB"/>
    <w:rsid w:val="00E602F8"/>
    <w:rsid w:val="00E66F5F"/>
    <w:rsid w:val="00E6745D"/>
    <w:rsid w:val="00E67476"/>
    <w:rsid w:val="00E860B3"/>
    <w:rsid w:val="00EA4D86"/>
    <w:rsid w:val="00EC3D0C"/>
    <w:rsid w:val="00ED0632"/>
    <w:rsid w:val="00ED45E5"/>
    <w:rsid w:val="00EE3D35"/>
    <w:rsid w:val="00F01DFF"/>
    <w:rsid w:val="00F11A3C"/>
    <w:rsid w:val="00F12C38"/>
    <w:rsid w:val="00F13E23"/>
    <w:rsid w:val="00F20535"/>
    <w:rsid w:val="00F2223C"/>
    <w:rsid w:val="00F33195"/>
    <w:rsid w:val="00F662F4"/>
    <w:rsid w:val="00F6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C6CA23"/>
  <w15:docId w15:val="{447AC055-5A0F-484B-AB32-76CF09DA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color w:val="084976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ED0632"/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EA4D86"/>
    <w:pPr>
      <w:keepNext/>
      <w:keepLines/>
      <w:spacing w:before="360" w:after="200" w:line="240" w:lineRule="auto"/>
      <w:outlineLvl w:val="0"/>
    </w:pPr>
    <w:rPr>
      <w:rFonts w:eastAsiaTheme="majorEastAsia"/>
      <w:b/>
      <w:color w:val="0095A9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2A5C54"/>
    <w:pPr>
      <w:keepNext/>
      <w:keepLines/>
      <w:spacing w:before="240" w:after="0" w:line="264" w:lineRule="auto"/>
      <w:outlineLvl w:val="1"/>
    </w:pPr>
    <w:rPr>
      <w:rFonts w:eastAsiaTheme="majorEastAsia"/>
      <w:b/>
      <w:color w:val="084975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0632"/>
    <w:pPr>
      <w:keepNext/>
      <w:keepLines/>
      <w:spacing w:before="200" w:after="0" w:line="264" w:lineRule="auto"/>
      <w:outlineLvl w:val="2"/>
    </w:pPr>
    <w:rPr>
      <w:rFonts w:eastAsiaTheme="majorEastAsia"/>
      <w:b/>
      <w:color w:val="084975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9F2"/>
  </w:style>
  <w:style w:type="paragraph" w:styleId="Footer">
    <w:name w:val="footer"/>
    <w:basedOn w:val="Normal"/>
    <w:link w:val="Foot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9F2"/>
  </w:style>
  <w:style w:type="paragraph" w:styleId="Title">
    <w:name w:val="Title"/>
    <w:basedOn w:val="Normal"/>
    <w:next w:val="Normal"/>
    <w:link w:val="TitleChar"/>
    <w:uiPriority w:val="4"/>
    <w:qFormat/>
    <w:rsid w:val="00E860B3"/>
    <w:pPr>
      <w:spacing w:after="360" w:line="240" w:lineRule="auto"/>
    </w:pPr>
    <w:rPr>
      <w:rFonts w:eastAsiaTheme="majorEastAsia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F20535"/>
    <w:rPr>
      <w:rFonts w:ascii="Arial" w:eastAsiaTheme="majorEastAsia" w:hAnsi="Arial" w:cs="Arial"/>
      <w:b/>
      <w:color w:val="084976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E860B3"/>
    <w:rPr>
      <w:color w:val="0AC0DD"/>
      <w:sz w:val="36"/>
    </w:rPr>
  </w:style>
  <w:style w:type="character" w:customStyle="1" w:styleId="SubtitleChar">
    <w:name w:val="Subtitle Char"/>
    <w:basedOn w:val="DefaultParagraphFont"/>
    <w:link w:val="Subtitle"/>
    <w:uiPriority w:val="4"/>
    <w:rsid w:val="00F20535"/>
    <w:rPr>
      <w:rFonts w:ascii="Arial" w:hAnsi="Arial" w:cs="Arial"/>
      <w:color w:val="0AC0DD"/>
      <w:sz w:val="36"/>
    </w:rPr>
  </w:style>
  <w:style w:type="character" w:customStyle="1" w:styleId="Heading1Char">
    <w:name w:val="Heading 1 Char"/>
    <w:basedOn w:val="DefaultParagraphFont"/>
    <w:link w:val="Heading1"/>
    <w:uiPriority w:val="1"/>
    <w:rsid w:val="00EA4D86"/>
    <w:rPr>
      <w:rFonts w:eastAsiaTheme="majorEastAsia"/>
      <w:b/>
      <w:color w:val="0095A9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2A5C54"/>
    <w:rPr>
      <w:rFonts w:eastAsiaTheme="majorEastAsia"/>
      <w:b/>
      <w:color w:val="084975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D0632"/>
    <w:rPr>
      <w:rFonts w:eastAsiaTheme="majorEastAsia"/>
      <w:b/>
      <w:color w:val="084975"/>
      <w:sz w:val="22"/>
      <w:szCs w:val="26"/>
    </w:rPr>
  </w:style>
  <w:style w:type="table" w:customStyle="1" w:styleId="WaterCorp">
    <w:name w:val="WaterCorp"/>
    <w:basedOn w:val="TableNormal"/>
    <w:uiPriority w:val="99"/>
    <w:rsid w:val="00D46B29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GridTable4-Accent11">
    <w:name w:val="Grid Table 4 - Accent 11"/>
    <w:basedOn w:val="TableNormal"/>
    <w:uiPriority w:val="49"/>
    <w:rsid w:val="00EE3D3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D46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3D0C"/>
    <w:rPr>
      <w:color w:val="0563C1" w:themeColor="hyperlink"/>
      <w:u w:val="single"/>
    </w:rPr>
  </w:style>
  <w:style w:type="paragraph" w:styleId="TOC1">
    <w:name w:val="toc 1"/>
    <w:basedOn w:val="NoSpacing"/>
    <w:autoRedefine/>
    <w:uiPriority w:val="39"/>
    <w:qFormat/>
    <w:rsid w:val="00ED0632"/>
    <w:pPr>
      <w:tabs>
        <w:tab w:val="right" w:leader="dot" w:pos="9639"/>
      </w:tabs>
      <w:spacing w:before="240" w:after="120"/>
    </w:pPr>
    <w:rPr>
      <w:b/>
      <w:noProof/>
      <w:sz w:val="22"/>
    </w:rPr>
  </w:style>
  <w:style w:type="paragraph" w:styleId="NoSpacing">
    <w:name w:val="No Spacing"/>
    <w:uiPriority w:val="9"/>
    <w:semiHidden/>
    <w:rsid w:val="00EC3D0C"/>
    <w:pPr>
      <w:spacing w:after="0" w:line="240" w:lineRule="auto"/>
    </w:pPr>
  </w:style>
  <w:style w:type="paragraph" w:styleId="TOC2">
    <w:name w:val="toc 2"/>
    <w:basedOn w:val="Normal"/>
    <w:autoRedefine/>
    <w:uiPriority w:val="39"/>
    <w:qFormat/>
    <w:rsid w:val="00ED0632"/>
    <w:pPr>
      <w:tabs>
        <w:tab w:val="right" w:pos="9639"/>
      </w:tabs>
      <w:spacing w:before="80" w:after="0" w:line="240" w:lineRule="auto"/>
    </w:pPr>
    <w:rPr>
      <w:noProof/>
    </w:rPr>
  </w:style>
  <w:style w:type="paragraph" w:customStyle="1" w:styleId="WCbody">
    <w:name w:val="WC body"/>
    <w:qFormat/>
    <w:rsid w:val="00ED0632"/>
    <w:pPr>
      <w:spacing w:before="180" w:after="0" w:line="264" w:lineRule="auto"/>
    </w:pPr>
    <w:rPr>
      <w:sz w:val="22"/>
    </w:rPr>
  </w:style>
  <w:style w:type="paragraph" w:styleId="Caption">
    <w:name w:val="caption"/>
    <w:basedOn w:val="Normal"/>
    <w:next w:val="Normal"/>
    <w:uiPriority w:val="4"/>
    <w:qFormat/>
    <w:rsid w:val="00ED0632"/>
    <w:pPr>
      <w:spacing w:before="180" w:after="120" w:line="240" w:lineRule="auto"/>
    </w:pPr>
    <w:rPr>
      <w:b/>
      <w:iCs/>
    </w:rPr>
  </w:style>
  <w:style w:type="paragraph" w:customStyle="1" w:styleId="WCbullet1">
    <w:name w:val="WC bullet1"/>
    <w:qFormat/>
    <w:rsid w:val="00ED0632"/>
    <w:pPr>
      <w:numPr>
        <w:numId w:val="1"/>
      </w:numPr>
      <w:spacing w:before="120" w:after="0"/>
    </w:pPr>
    <w:rPr>
      <w:sz w:val="22"/>
      <w:shd w:val="clear" w:color="auto" w:fill="FFFFFF"/>
    </w:rPr>
  </w:style>
  <w:style w:type="paragraph" w:customStyle="1" w:styleId="WCbullet2">
    <w:name w:val="WC bullet2"/>
    <w:rsid w:val="008D45CD"/>
    <w:pPr>
      <w:numPr>
        <w:ilvl w:val="1"/>
        <w:numId w:val="1"/>
      </w:numPr>
      <w:spacing w:before="80" w:after="0" w:line="264" w:lineRule="auto"/>
    </w:pPr>
    <w:rPr>
      <w:shd w:val="clear" w:color="auto" w:fill="FFFFFF"/>
    </w:rPr>
  </w:style>
  <w:style w:type="paragraph" w:customStyle="1" w:styleId="Contents">
    <w:name w:val="Contents"/>
    <w:uiPriority w:val="5"/>
    <w:qFormat/>
    <w:rsid w:val="008D45CD"/>
    <w:pPr>
      <w:spacing w:after="600" w:line="240" w:lineRule="auto"/>
    </w:pPr>
    <w:rPr>
      <w:b/>
      <w:color w:val="0AC0DD"/>
      <w:sz w:val="64"/>
      <w:szCs w:val="64"/>
    </w:rPr>
  </w:style>
  <w:style w:type="paragraph" w:customStyle="1" w:styleId="Tabletext">
    <w:name w:val="Table text"/>
    <w:basedOn w:val="Normal"/>
    <w:uiPriority w:val="3"/>
    <w:qFormat/>
    <w:rsid w:val="00BB5897"/>
    <w:pPr>
      <w:spacing w:before="60" w:after="20" w:line="240" w:lineRule="auto"/>
    </w:pPr>
  </w:style>
  <w:style w:type="paragraph" w:customStyle="1" w:styleId="Tableheader">
    <w:name w:val="Table header"/>
    <w:uiPriority w:val="3"/>
    <w:qFormat/>
    <w:rsid w:val="00042517"/>
    <w:pPr>
      <w:spacing w:before="60" w:after="20" w:line="240" w:lineRule="auto"/>
    </w:pPr>
    <w:rPr>
      <w:b/>
      <w:color w:val="FFFFFF" w:themeColor="background1"/>
    </w:rPr>
  </w:style>
  <w:style w:type="table" w:styleId="TableGrid1">
    <w:name w:val="Table Grid 1"/>
    <w:basedOn w:val="TableNormal"/>
    <w:uiPriority w:val="99"/>
    <w:semiHidden/>
    <w:unhideWhenUsed/>
    <w:rsid w:val="00093B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ED0632"/>
    <w:pPr>
      <w:tabs>
        <w:tab w:val="right" w:pos="9639"/>
      </w:tabs>
      <w:spacing w:before="40" w:after="0" w:line="240" w:lineRule="auto"/>
    </w:pPr>
    <w:rPr>
      <w:i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7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7F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F0C77"/>
  </w:style>
  <w:style w:type="character" w:styleId="UnresolvedMention">
    <w:name w:val="Unresolved Mention"/>
    <w:basedOn w:val="DefaultParagraphFont"/>
    <w:uiPriority w:val="99"/>
    <w:semiHidden/>
    <w:unhideWhenUsed/>
    <w:rsid w:val="00F13E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B0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9B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9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09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nexus.watercorporation.com.au/otcsdav/nodes/78013294/WEpartnerships%40watercorporation.com.au" TargetMode="External"/><Relationship Id="rId18" Type="http://schemas.openxmlformats.org/officeDocument/2006/relationships/hyperlink" Target="https://nexus.watercorporation.com.au/otcsdav/nodes/78013294/mailto_WEpartnerships%40watercorporation.com%20(1).au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watercorporation.com.au/Waterwise/Waterwise-plant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exus.watercorporation.com.au/otcsdav/nodes/78013294/WEpartnerships%40watercorporation.com.au" TargetMode="External"/><Relationship Id="rId17" Type="http://schemas.openxmlformats.org/officeDocument/2006/relationships/hyperlink" Target="https://www.watercorporation.com.au/Help-and-advice/Waterwise-business-programs/Waterwise-Council-Program/About-our-program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WEPartnerships@watercorporation.com.au" TargetMode="External"/><Relationship Id="rId20" Type="http://schemas.openxmlformats.org/officeDocument/2006/relationships/hyperlink" Target="https://www.irrigationaustralia.com.au/traini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xus.watercorporation.com.au/otcsdav/nodes/78013294/WEpartnerships%40watercorporation.com.a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nexus.watercorporation.com.au/otcsdav/nodes/78013294/C__Users_fieldic1_AppData_Local_OpenText_OTEdit_cache_nexus_watercorporation_com_au-otcs_c78013294_mailto_waterwise%40dwer.wa.gov.au" TargetMode="External"/><Relationship Id="rId23" Type="http://schemas.openxmlformats.org/officeDocument/2006/relationships/hyperlink" Target="mailto:WEpartnerships@watercorporation.com.au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WEPartnerships@watercorporation.com.au" TargetMode="External"/><Relationship Id="rId19" Type="http://schemas.openxmlformats.org/officeDocument/2006/relationships/hyperlink" Target="https://www.watercorporation.com.au/Help-and-advice/Waterwise-business-programs/Waterwise-Development-Program/About-our-progra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waterwise@dwer.wa.gov.au" TargetMode="External"/><Relationship Id="rId22" Type="http://schemas.openxmlformats.org/officeDocument/2006/relationships/hyperlink" Target="mailto:" TargetMode="Externa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Water\WaterCorp%20Templates\Report%20portrait%20-%20one%20colum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10E4A-FFF9-4AEB-95B1-25600BCB9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portrait - one column.dotx</Template>
  <TotalTime>0</TotalTime>
  <Pages>8</Pages>
  <Words>1475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Gunton</dc:creator>
  <cp:lastModifiedBy>Magda Bartucciotto</cp:lastModifiedBy>
  <cp:revision>2</cp:revision>
  <cp:lastPrinted>2017-06-01T03:28:00Z</cp:lastPrinted>
  <dcterms:created xsi:type="dcterms:W3CDTF">2021-07-26T01:31:00Z</dcterms:created>
  <dcterms:modified xsi:type="dcterms:W3CDTF">2021-07-26T01:31:00Z</dcterms:modified>
</cp:coreProperties>
</file>